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67" w:rsidRDefault="00AA4A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5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ORGANIGRAMA"/>
          </v:shape>
        </w:pict>
      </w:r>
    </w:p>
    <w:p w:rsidR="00AA4A67" w:rsidRDefault="00AA4A67">
      <w:pPr>
        <w:jc w:val="both"/>
        <w:rPr>
          <w:rFonts w:ascii="Times New Roman" w:hAnsi="Times New Roman" w:cs="Times New Roman"/>
        </w:rPr>
      </w:pPr>
    </w:p>
    <w:p w:rsidR="00AA4A67" w:rsidRDefault="00AA4A67">
      <w:pPr>
        <w:jc w:val="both"/>
        <w:rPr>
          <w:rFonts w:ascii="Times New Roman" w:hAnsi="Times New Roman" w:cs="Times New Roman"/>
        </w:rPr>
      </w:pPr>
    </w:p>
    <w:p w:rsidR="00AA4A67" w:rsidRDefault="00AA4A67">
      <w:pPr>
        <w:jc w:val="both"/>
        <w:rPr>
          <w:rFonts w:ascii="Times New Roman" w:hAnsi="Times New Roman" w:cs="Times New Roman"/>
        </w:rPr>
      </w:pPr>
      <w:r>
        <w:t xml:space="preserve">Nuestra cooperativa se llama Bellcoompany y estamos constituidos de forma colaborativa. </w:t>
      </w:r>
    </w:p>
    <w:p w:rsidR="00AA4A67" w:rsidRDefault="00AA4A67">
      <w:pPr>
        <w:jc w:val="both"/>
        <w:rPr>
          <w:rFonts w:ascii="Times New Roman" w:hAnsi="Times New Roman" w:cs="Times New Roman"/>
        </w:rPr>
      </w:pPr>
    </w:p>
    <w:p w:rsidR="00AA4A67" w:rsidRDefault="00AA4A67">
      <w:pPr>
        <w:jc w:val="both"/>
      </w:pPr>
      <w:r>
        <w:t>Y aún así, hemos escogido los siguientes cargos: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Presidente: Giovanni Muñoz.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Vicepresidenta: Laia Robles.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>
        <w:rPr>
          <w:color w:val="000000"/>
        </w:rPr>
        <w:t>Secretario 1: Alex Sánchez</w:t>
      </w:r>
      <w:r>
        <w:rPr>
          <w:rFonts w:ascii="Times New Roman" w:hAnsi="Times New Roman" w:cs="Times New Roman"/>
          <w:color w:val="000000"/>
        </w:rPr>
        <w:t>.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Secretario 2: Mark de la Cruz.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>
        <w:rPr>
          <w:color w:val="000000"/>
        </w:rPr>
        <w:t>Tesorero: Adrian González</w:t>
      </w:r>
      <w:r>
        <w:rPr>
          <w:rFonts w:ascii="Times New Roman" w:hAnsi="Times New Roman" w:cs="Times New Roman"/>
          <w:color w:val="000000"/>
        </w:rPr>
        <w:t>.</w:t>
      </w:r>
    </w:p>
    <w:p w:rsidR="00AA4A67" w:rsidRDefault="00AA4A6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5pt;margin-top:185.6pt;width:99pt;height:21.75pt;z-index:251656192">
            <v:textbox>
              <w:txbxContent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  <w:r>
                    <w:t>Adrian Gonzalez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27" type="#_x0000_t202" style="position:absolute;left:0;text-align:left;margin-left:180pt;margin-top:77.6pt;width:86.25pt;height:22.5pt;z-index:251667456">
            <v:textbox>
              <w:txbxContent>
                <w:p w:rsidR="00AA4A67" w:rsidRDefault="00AA4A67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Alex Sanchez   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28" type="#_x0000_t202" style="position:absolute;left:0;text-align:left;margin-left:176.7pt;margin-top:152.35pt;width:91.5pt;height:21.75pt;z-index:251659264">
            <v:textbox>
              <w:txbxContent>
                <w:p w:rsidR="00AA4A67" w:rsidRDefault="00AA4A67">
                  <w:r>
                    <w:t xml:space="preserve">Laura Diaz  </w:t>
                  </w:r>
                </w:p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29" type="#_x0000_t202" style="position:absolute;left:0;text-align:left;margin-left:306.45pt;margin-top:152.35pt;width:84pt;height:21.75pt;z-index:251660288">
            <v:textbox>
              <w:txbxContent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  <w:r>
                    <w:t>Laia Robles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0" type="#_x0000_t202" style="position:absolute;left:0;text-align:left;margin-left:186.45pt;margin-top:328.45pt;width:84.75pt;height:21pt;z-index:251665408">
            <v:textbox>
              <w:txbxContent>
                <w:p w:rsidR="00AA4A67" w:rsidRDefault="00AA4A67">
                  <w:r>
                    <w:t>Junior Simon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1" type="#_x0000_t202" style="position:absolute;left:0;text-align:left;margin-left:251.7pt;margin-top:302.95pt;width:113.25pt;height:19.5pt;z-index:251649024">
            <v:textbox>
              <w:txbxContent>
                <w:p w:rsidR="00AA4A67" w:rsidRDefault="00AA4A67">
                  <w:r>
                    <w:t xml:space="preserve">Magdalena  Jimenez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2" type="#_x0000_t202" style="position:absolute;left:0;text-align:left;margin-left:114.45pt;margin-top:303.7pt;width:99pt;height:18.75pt;z-index:251653120">
            <v:textbox>
              <w:txbxContent>
                <w:p w:rsidR="00AA4A67" w:rsidRDefault="00AA4A67">
                  <w:r>
                    <w:t xml:space="preserve">Jordi Martin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3" type="#_x0000_t202" style="position:absolute;left:0;text-align:left;margin-left:180.45pt;margin-top:182.2pt;width:93pt;height:22.5pt;z-index:251652096">
            <v:textbox>
              <w:txbxContent>
                <w:p w:rsidR="00AA4A67" w:rsidRDefault="00AA4A67">
                  <w:pPr>
                    <w:rPr>
                      <w:highlight w:val="cyan"/>
                    </w:rPr>
                  </w:pPr>
                  <w:r>
                    <w:t>Mark de la Cruz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4" type="#_x0000_t202" style="position:absolute;left:0;text-align:left;margin-left:190.2pt;margin-top:258.7pt;width:72.75pt;height:21.75pt;z-index:251661312">
            <v:textbox>
              <w:txbxContent>
                <w:p w:rsidR="00AA4A67" w:rsidRDefault="00AA4A67">
                  <w:r>
                    <w:t xml:space="preserve">Ivan Lobato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5" type="#_x0000_t202" style="position:absolute;left:0;text-align:left;margin-left:285.45pt;margin-top:266.2pt;width:116.25pt;height:18.75pt;z-index:251651072">
            <v:textbox>
              <w:txbxContent>
                <w:p w:rsidR="00AA4A67" w:rsidRDefault="00AA4A67">
                  <w:r>
                    <w:t xml:space="preserve">Lucas Torres   </w:t>
                  </w:r>
                </w:p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6" type="#_x0000_t202" style="position:absolute;left:0;text-align:left;margin-left:49.95pt;margin-top:270.1pt;width:117pt;height:18.75pt;z-index:251650048">
            <v:textbox>
              <w:txbxContent>
                <w:p w:rsidR="00AA4A67" w:rsidRDefault="00AA4A67">
                  <w:r>
                    <w:t>Benjamin Medina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7" type="#_x0000_t202" style="position:absolute;left:0;text-align:left;margin-left:49.95pt;margin-top:219.85pt;width:111pt;height:21.75pt;z-index:251655168">
            <v:textbox>
              <w:txbxContent>
                <w:p w:rsidR="00AA4A67" w:rsidRDefault="00AA4A67">
                  <w:r>
                    <w:t xml:space="preserve">Giovanni  Muñoz  </w:t>
                  </w:r>
                </w:p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8" type="#_x0000_t202" style="position:absolute;left:0;text-align:left;margin-left:180.45pt;margin-top:219.85pt;width:90.75pt;height:18.75pt;z-index:251654144">
            <v:textbox>
              <w:txbxContent>
                <w:p w:rsidR="00AA4A67" w:rsidRDefault="00AA4A67">
                  <w:r>
                    <w:t xml:space="preserve">Ainhoa Perez 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39" type="#_x0000_t202" style="position:absolute;left:0;text-align:left;margin-left:285.45pt;margin-top:216.85pt;width:105pt;height:21.75pt;z-index:251657216">
            <v:textbox>
              <w:txbxContent>
                <w:p w:rsidR="00AA4A67" w:rsidRDefault="00AA4A67">
                  <w:r>
                    <w:t xml:space="preserve">Sandra Rojo 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0" type="#_x0000_t202" style="position:absolute;left:0;text-align:left;margin-left:36.45pt;margin-top:182.95pt;width:93pt;height:21.75pt;z-index:251658240">
            <v:textbox>
              <w:txbxContent>
                <w:p w:rsidR="00AA4A67" w:rsidRDefault="00AA4A67">
                  <w:r>
                    <w:t xml:space="preserve">David Lopez  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1" type="#_x0000_t202" style="position:absolute;left:0;text-align:left;margin-left:31.95pt;margin-top:152.35pt;width:97.5pt;height:21pt;z-index:251662336">
            <v:textbox>
              <w:txbxContent>
                <w:p w:rsidR="00AA4A67" w:rsidRDefault="00AA4A67">
                  <w:r>
                    <w:t xml:space="preserve">Noemi Sanchez   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2" type="#_x0000_t202" style="position:absolute;left:0;text-align:left;margin-left:271.2pt;margin-top:114.7pt;width:93.75pt;height:21pt;z-index:251664384">
            <v:textbox>
              <w:txbxContent>
                <w:p w:rsidR="00AA4A67" w:rsidRDefault="00AA4A67">
                  <w:r>
                    <w:t>Nadja Grant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3" type="#_x0000_t202" style="position:absolute;left:0;text-align:left;margin-left:176.7pt;margin-top:114.7pt;width:85.5pt;height:21pt;z-index:251663360">
            <v:textbox>
              <w:txbxContent>
                <w:p w:rsidR="00AA4A67" w:rsidRDefault="00AA4A67">
                  <w:r>
                    <w:t xml:space="preserve">Elena Gomez     </w:t>
                  </w:r>
                </w:p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044" type="#_x0000_t202" style="position:absolute;left:0;text-align:left;margin-left:68.7pt;margin-top:114.7pt;width:92.25pt;height:22.5pt;z-index:251666432">
            <v:textbox>
              <w:txbxContent>
                <w:p w:rsidR="00AA4A67" w:rsidRDefault="00AA4A67">
                  <w:r>
                    <w:t>Sandra Salido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5" type="#_x0000_t120" style="position:absolute;left:0;text-align:left;margin-left:6.45pt;margin-top:64.45pt;width:443.25pt;height:298.65pt;z-index:251648000">
            <v:textbox>
              <w:txbxContent>
                <w:p w:rsidR="00AA4A67" w:rsidRDefault="00AA4A67">
                  <w:r>
                    <w:t xml:space="preserve">     </w:t>
                  </w:r>
                </w:p>
                <w:p w:rsidR="00AA4A67" w:rsidRDefault="00AA4A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color w:val="000000"/>
        </w:rPr>
        <w:t>Responsable de Internet: Lucas Torres</w:t>
      </w: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color w:val="000000"/>
        </w:rPr>
      </w:pPr>
    </w:p>
    <w:p w:rsidR="00AA4A67" w:rsidRDefault="00AA4A67">
      <w:pPr>
        <w:pStyle w:val="ListParagraph"/>
        <w:jc w:val="both"/>
        <w:rPr>
          <w:rFonts w:ascii="Times New Roman" w:hAnsi="Times New Roman" w:cs="Times New Roman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1.75pt">
            <v:imagedata r:id="rId5" o:title=""/>
          </v:shape>
        </w:pict>
      </w:r>
    </w:p>
    <w:sectPr w:rsidR="00AA4A67" w:rsidSect="00AA4A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562A2"/>
    <w:multiLevelType w:val="hybridMultilevel"/>
    <w:tmpl w:val="CF72C058"/>
    <w:lvl w:ilvl="0" w:tplc="5C82638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A67"/>
    <w:rsid w:val="00AA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val="es-AR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2</Pages>
  <Words>51</Words>
  <Characters>295</Characters>
  <Application>Microsoft Office Outlook</Application>
  <DocSecurity>0</DocSecurity>
  <Lines>0</Lines>
  <Paragraphs>0</Paragraphs>
  <ScaleCrop>false</ScaleCrop>
  <Company>RevolucionUnattended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al-01</cp:lastModifiedBy>
  <cp:revision>5</cp:revision>
  <dcterms:created xsi:type="dcterms:W3CDTF">2015-10-22T13:51:00Z</dcterms:created>
  <dcterms:modified xsi:type="dcterms:W3CDTF">2015-11-19T11:41:00Z</dcterms:modified>
</cp:coreProperties>
</file>