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B49" w:rsidRDefault="007C4B33">
      <w:pPr>
        <w:rPr>
          <w:lang w:val="es-ES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4231640</wp:posOffset>
                </wp:positionV>
                <wp:extent cx="2759710" cy="3395980"/>
                <wp:effectExtent l="0" t="2540" r="0" b="1905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339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B49" w:rsidRPr="00994299" w:rsidRDefault="008E1C86" w:rsidP="009B785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94299"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  <w:t>CINE BAR cuenta con dos funciones, de las cuales tú eliges la película que quieres ver.</w:t>
                            </w:r>
                          </w:p>
                          <w:p w:rsidR="008E1C86" w:rsidRPr="00994299" w:rsidRDefault="008E1C86" w:rsidP="009B785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94299"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  <w:t xml:space="preserve">Se someterá a votación en una página de Facebook las opciones de películas </w:t>
                            </w:r>
                            <w:r w:rsidR="00E87FEC" w:rsidRPr="00994299"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  <w:t xml:space="preserve">y las </w:t>
                            </w:r>
                            <w:r w:rsidRPr="00994299"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  <w:t>ganad</w:t>
                            </w:r>
                            <w:r w:rsidR="00E87FEC" w:rsidRPr="00994299"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  <w:t>oras de las dos funciones, saldrán</w:t>
                            </w:r>
                            <w:r w:rsidRPr="00994299"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  <w:t xml:space="preserve"> al aire el dia de la función.</w:t>
                            </w:r>
                          </w:p>
                          <w:p w:rsidR="008E1C86" w:rsidRPr="00994299" w:rsidRDefault="00E87FEC" w:rsidP="009B785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94299"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  <w:t>Las instalaciones del local cuentan con asientos cómodos, buen sonido y una buena visualización e iluminación.</w:t>
                            </w:r>
                          </w:p>
                          <w:p w:rsidR="00E87FEC" w:rsidRPr="00994299" w:rsidRDefault="00E87FEC" w:rsidP="009B785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94299">
                              <w:rPr>
                                <w:rFonts w:asciiTheme="minorHAnsi" w:hAnsiTheme="minorHAnsi" w:cstheme="minorHAnsi"/>
                                <w:color w:val="F2F2F2" w:themeColor="background1" w:themeShade="F2"/>
                                <w:sz w:val="24"/>
                                <w:szCs w:val="24"/>
                                <w:lang w:val="es-MX"/>
                              </w:rPr>
                              <w:t>También contaremos con un bar muy surtido que te ayudara a pasar acompañado de buenos snacks durante la película.</w:t>
                            </w:r>
                          </w:p>
                          <w:p w:rsidR="00427B49" w:rsidRPr="009B7856" w:rsidRDefault="00427B49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FFFFFE"/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  <w:p w:rsidR="00427B49" w:rsidRPr="009B7856" w:rsidRDefault="009B785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EF792F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9B7856">
                              <w:rPr>
                                <w:rFonts w:ascii="Arial" w:hAnsi="Arial" w:cs="Arial"/>
                                <w:b/>
                                <w:color w:val="EF792F"/>
                                <w:sz w:val="22"/>
                                <w:szCs w:val="22"/>
                                <w:lang w:val="es-MX"/>
                              </w:rPr>
                              <w:t>ENTRADAS LIMITADAS !!</w:t>
                            </w:r>
                          </w:p>
                          <w:p w:rsidR="009B7856" w:rsidRPr="009B7856" w:rsidRDefault="009B785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EF792F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9B7856">
                              <w:rPr>
                                <w:rFonts w:ascii="Arial" w:hAnsi="Arial" w:cs="Arial"/>
                                <w:b/>
                                <w:color w:val="EF792F"/>
                                <w:sz w:val="22"/>
                                <w:szCs w:val="22"/>
                                <w:lang w:val="es-MX"/>
                              </w:rPr>
                              <w:t>NO FÁLTES, TE ESPERAMOS !!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29.65pt;margin-top:333.2pt;width:217.3pt;height:267.4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" filled="f" fillcolor="#fffffe" stroked="f" strokecolor="#212120" insetpen="t">
                <v:textbox inset="2.88pt,2.88pt,2.88pt,2.88pt">
                  <w:txbxContent>
                    <w:p w:rsidR="00427B49" w:rsidRPr="00994299" w:rsidRDefault="008E1C86" w:rsidP="009B785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</w:pPr>
                      <w:r w:rsidRPr="00994299"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  <w:t>CINE BAR cuenta con dos funciones, de las cuales tú eliges la película que quieres ver.</w:t>
                      </w:r>
                    </w:p>
                    <w:p w:rsidR="008E1C86" w:rsidRPr="00994299" w:rsidRDefault="008E1C86" w:rsidP="009B785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</w:pPr>
                      <w:r w:rsidRPr="00994299"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  <w:t xml:space="preserve">Se someterá a votación en una página de Facebook las opciones de películas </w:t>
                      </w:r>
                      <w:r w:rsidR="00E87FEC" w:rsidRPr="00994299"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  <w:t xml:space="preserve">y las </w:t>
                      </w:r>
                      <w:r w:rsidRPr="00994299"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  <w:t>ganad</w:t>
                      </w:r>
                      <w:r w:rsidR="00E87FEC" w:rsidRPr="00994299"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  <w:t>oras de las dos funciones, saldrán</w:t>
                      </w:r>
                      <w:r w:rsidRPr="00994299"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  <w:t xml:space="preserve"> al aire el dia de la función.</w:t>
                      </w:r>
                    </w:p>
                    <w:p w:rsidR="008E1C86" w:rsidRPr="00994299" w:rsidRDefault="00E87FEC" w:rsidP="009B785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</w:pPr>
                      <w:r w:rsidRPr="00994299"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  <w:t>Las instalaciones del local cuentan con asientos cómodos, buen sonido y una buena visualización e iluminación.</w:t>
                      </w:r>
                    </w:p>
                    <w:p w:rsidR="00E87FEC" w:rsidRPr="00994299" w:rsidRDefault="00E87FEC" w:rsidP="009B785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</w:pPr>
                      <w:r w:rsidRPr="00994299">
                        <w:rPr>
                          <w:rFonts w:asciiTheme="minorHAnsi" w:hAnsiTheme="minorHAnsi" w:cstheme="minorHAnsi"/>
                          <w:color w:val="F2F2F2" w:themeColor="background1" w:themeShade="F2"/>
                          <w:sz w:val="24"/>
                          <w:szCs w:val="24"/>
                          <w:lang w:val="es-MX"/>
                        </w:rPr>
                        <w:t>También contaremos con un bar muy surtido que te ayudara a pasar acompañado de buenos snacks durante la película.</w:t>
                      </w:r>
                    </w:p>
                    <w:p w:rsidR="00427B49" w:rsidRPr="009B7856" w:rsidRDefault="00427B49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FFFFFE"/>
                          <w:sz w:val="22"/>
                          <w:szCs w:val="22"/>
                          <w:lang w:val="es-MX"/>
                        </w:rPr>
                      </w:pPr>
                    </w:p>
                    <w:p w:rsidR="00427B49" w:rsidRPr="009B7856" w:rsidRDefault="009B785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EF792F"/>
                          <w:sz w:val="22"/>
                          <w:szCs w:val="22"/>
                          <w:lang w:val="es-MX"/>
                        </w:rPr>
                      </w:pPr>
                      <w:r w:rsidRPr="009B7856">
                        <w:rPr>
                          <w:rFonts w:ascii="Arial" w:hAnsi="Arial" w:cs="Arial"/>
                          <w:b/>
                          <w:color w:val="EF792F"/>
                          <w:sz w:val="22"/>
                          <w:szCs w:val="22"/>
                          <w:lang w:val="es-MX"/>
                        </w:rPr>
                        <w:t>ENTRADAS LIMITADAS !!</w:t>
                      </w:r>
                    </w:p>
                    <w:p w:rsidR="009B7856" w:rsidRPr="009B7856" w:rsidRDefault="009B785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EF792F"/>
                          <w:sz w:val="22"/>
                          <w:szCs w:val="22"/>
                          <w:lang w:val="es-MX"/>
                        </w:rPr>
                      </w:pPr>
                      <w:r w:rsidRPr="009B7856">
                        <w:rPr>
                          <w:rFonts w:ascii="Arial" w:hAnsi="Arial" w:cs="Arial"/>
                          <w:b/>
                          <w:color w:val="EF792F"/>
                          <w:sz w:val="22"/>
                          <w:szCs w:val="22"/>
                          <w:lang w:val="es-MX"/>
                        </w:rPr>
                        <w:t>NO FÁLTES, TE ESPERAMOS !!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112395</wp:posOffset>
                </wp:positionH>
                <wp:positionV relativeFrom="page">
                  <wp:posOffset>3510915</wp:posOffset>
                </wp:positionV>
                <wp:extent cx="9598025" cy="1216660"/>
                <wp:effectExtent l="11430" t="8890" r="10795" b="12700"/>
                <wp:wrapNone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025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8.85pt;margin-top:276.45pt;width:755.75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9598025,982453" o:connectangles="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3332480</wp:posOffset>
                </wp:positionV>
                <wp:extent cx="9598025" cy="1299210"/>
                <wp:effectExtent l="13335" t="8255" r="8890" b="6985"/>
                <wp:wrapNone/>
                <wp:docPr id="1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025" cy="1299210"/>
                        </a:xfrm>
                        <a:custGeom>
                          <a:avLst/>
                          <a:gdLst>
                            <a:gd name="T0" fmla="*/ 0 w 3168"/>
                            <a:gd name="T1" fmla="*/ 0 h 427"/>
                            <a:gd name="T2" fmla="*/ 3168 w 3168"/>
                            <a:gd name="T3" fmla="*/ 39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7">
                              <a:moveTo>
                                <a:pt x="0" y="0"/>
                              </a:moveTo>
                              <a:cubicBezTo>
                                <a:pt x="1342" y="427"/>
                                <a:pt x="2660" y="415"/>
                                <a:pt x="3168" y="390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3.05pt;margin-top:262.4pt;width:755.75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" path="m,c1342,427,2660,415,3168,390e" filled="f" fillcolor="#fffffe" strokecolor="#efb32f" strokeweight=".17706mm">
                <v:stroke joinstyle="miter"/>
                <v:shadow color="#8c8682"/>
                <v:path arrowok="t" o:connecttype="custom" o:connectlocs="0,0;9598025,1186632" o:connectangles="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3289935</wp:posOffset>
                </wp:positionV>
                <wp:extent cx="9594850" cy="1341755"/>
                <wp:effectExtent l="9525" t="13335" r="6350" b="6985"/>
                <wp:wrapNone/>
                <wp:docPr id="1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pt;margin-top:259.05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3437890</wp:posOffset>
                </wp:positionV>
                <wp:extent cx="9598025" cy="1289685"/>
                <wp:effectExtent l="11430" t="5715" r="10795" b="9525"/>
                <wp:wrapNone/>
                <wp:docPr id="1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025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13.05pt;margin-top:270.7pt;width:755.75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9598025,1161933" o:connectangles="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3550285</wp:posOffset>
                </wp:positionV>
                <wp:extent cx="9594850" cy="1299210"/>
                <wp:effectExtent l="9525" t="6985" r="6350" b="8255"/>
                <wp:wrapNone/>
                <wp:docPr id="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299210"/>
                        </a:xfrm>
                        <a:custGeom>
                          <a:avLst/>
                          <a:gdLst>
                            <a:gd name="T0" fmla="*/ 0 w 3167"/>
                            <a:gd name="T1" fmla="*/ 0 h 427"/>
                            <a:gd name="T2" fmla="*/ 3167 w 3167"/>
                            <a:gd name="T3" fmla="*/ 386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27">
                              <a:moveTo>
                                <a:pt x="0" y="0"/>
                              </a:moveTo>
                              <a:cubicBezTo>
                                <a:pt x="1349" y="427"/>
                                <a:pt x="2670" y="411"/>
                                <a:pt x="3167" y="386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18pt;margin-top:279.55pt;width:755.5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5npAMAABg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" path="m,c1349,427,2670,411,3167,386e" filled="f" fillcolor="#fffffe" strokecolor="#efb32f" strokeweight=".17706mm">
                <v:stroke joinstyle="miter"/>
                <v:shadow color="#8c8682"/>
                <v:path arrowok="t" o:connecttype="custom" o:connectlocs="0,0;9594850,1174461" o:connectangles="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3007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94850" cy="5010150"/>
            <wp:effectExtent l="0" t="0" r="6350" b="0"/>
            <wp:wrapSquare wrapText="bothSides"/>
            <wp:docPr id="113" name="Imagen 113" descr="C:\Users\compaq\Downloads\cine bar logo\CINEBAR_LOGO\CINEBA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compaq\Downloads\cine bar logo\CINEBAR_LOGO\CINEBAR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3657600</wp:posOffset>
                </wp:positionV>
                <wp:extent cx="9601200" cy="3886200"/>
                <wp:effectExtent l="0" t="0" r="0" b="0"/>
                <wp:wrapNone/>
                <wp:docPr id="8" name="Freeform 6" descr="C:\Users\compaq\Pictures\5 F\gestion\IMG-20130528-WA0006_20130531001419120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3886200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alt="Descripción: C:\Users\compaq\Pictures\5 F\gestion\IMG-20130528-WA0006_20130531001419120.jpg" style="position:absolute;margin-left:18pt;margin-top:4in;width:756pt;height:30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1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" path="m3168,1422v,-1024,,-1024,,-1024c2969,397,2631,394,2182,366,1865,347,668,230,,,,1422,,1422,,1422r3168,xe" stroked="f" strokecolor="#212120">
                <v:fill r:id="rId7" o:title="IMG-20130528-WA0006_20130531001419120" recolor="t" rotate="t" type="frame"/>
                <v:shadow color="#8c8682"/>
                <v:path arrowok="t" o:connecttype="custom" o:connectlocs="9601200,3886200;9601200,1087699;6612948,1000246;0,0;0,3886200;9601200,3886200" o:connectangles="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3110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94355" cy="2110740"/>
            <wp:effectExtent l="0" t="0" r="0" b="3810"/>
            <wp:wrapSquare wrapText="bothSides"/>
            <wp:docPr id="109" name="Imagen 109" descr="C:\Users\compaq\Pictures\5 F\gestion\img032_2013053100000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compaq\Pictures\5 F\gestion\img032_20130531000008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+BbnQMAABM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1588135</wp:posOffset>
                </wp:positionV>
                <wp:extent cx="3086100" cy="640715"/>
                <wp:effectExtent l="8255" t="6985" r="10795" b="9525"/>
                <wp:wrapNone/>
                <wp:docPr id="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custGeom>
                          <a:avLst/>
                          <a:gdLst>
                            <a:gd name="T0" fmla="*/ 0 w 1036"/>
                            <a:gd name="T1" fmla="*/ 0 h 203"/>
                            <a:gd name="T2" fmla="*/ 1036 w 1036"/>
                            <a:gd name="T3" fmla="*/ 203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3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9"/>
                                <a:pt x="1036" y="20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8.65pt;margin-top:125.0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" path="m,c358,94,708,159,1036,203e" filled="f" fillcolor="#fffffe" strokecolor="#efb32f" strokeweight=".5pt">
                <v:stroke joinstyle="miter"/>
                <v:shadow color="#8c8682"/>
                <v:path arrowok="t" o:connecttype="custom" o:connectlocs="0,0;3086100,640715" o:connectangles="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1487170</wp:posOffset>
                </wp:positionV>
                <wp:extent cx="3086100" cy="637540"/>
                <wp:effectExtent l="8255" t="10795" r="10795" b="8890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8.65pt;margin-top:117.1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1376045</wp:posOffset>
                </wp:positionV>
                <wp:extent cx="3086100" cy="647700"/>
                <wp:effectExtent l="8255" t="13970" r="10795" b="5080"/>
                <wp:wrapNone/>
                <wp:docPr id="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custGeom>
                          <a:avLst/>
                          <a:gdLst>
                            <a:gd name="T0" fmla="*/ 0 w 1036"/>
                            <a:gd name="T1" fmla="*/ 0 h 205"/>
                            <a:gd name="T2" fmla="*/ 1036 w 1036"/>
                            <a:gd name="T3" fmla="*/ 205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5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60"/>
                                <a:pt x="1036" y="2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AKetkppQMAABQ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    <v:stroke joinstyle="miter"/>
                <v:shadow color="#8c8682"/>
                <v:path arrowok="t" o:connecttype="custom" o:connectlocs="0,0;3086100,647700" o:connectangles="0,0"/>
                <w10:wrap anchorx="page" anchory="page"/>
              </v:shape>
            </w:pict>
          </mc:Fallback>
        </mc:AlternateContent>
      </w:r>
    </w:p>
    <w:p w:rsidR="00427B49" w:rsidRDefault="007C4B33">
      <w:pPr>
        <w:rPr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page">
                  <wp:posOffset>5567680</wp:posOffset>
                </wp:positionH>
                <wp:positionV relativeFrom="page">
                  <wp:posOffset>6635115</wp:posOffset>
                </wp:positionV>
                <wp:extent cx="1257300" cy="800100"/>
                <wp:effectExtent l="0" t="0" r="4445" b="381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B49" w:rsidRPr="009B7856" w:rsidRDefault="00427B4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color w:val="FFFFFE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9B7856">
                              <w:rPr>
                                <w:rFonts w:ascii="Arial" w:hAnsi="Arial" w:cs="Arial"/>
                                <w:b/>
                                <w:color w:val="FFFFFE"/>
                                <w:sz w:val="16"/>
                                <w:szCs w:val="16"/>
                                <w:lang w:val="es-ES"/>
                              </w:rPr>
                              <w:t xml:space="preserve">Calle </w:t>
                            </w:r>
                            <w:r w:rsidR="009B68A9" w:rsidRPr="009B7856">
                              <w:rPr>
                                <w:rFonts w:ascii="Arial" w:hAnsi="Arial" w:cs="Arial"/>
                                <w:b/>
                                <w:color w:val="FFFFFE"/>
                                <w:sz w:val="16"/>
                                <w:szCs w:val="16"/>
                                <w:lang w:val="es-ES"/>
                              </w:rPr>
                              <w:t>Rafael Arellano y Cdla. Olímpica.</w:t>
                            </w:r>
                          </w:p>
                          <w:p w:rsidR="00427B49" w:rsidRPr="009B7856" w:rsidRDefault="009B68A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color w:val="FFFFFE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9B7856">
                              <w:rPr>
                                <w:rFonts w:ascii="Arial" w:hAnsi="Arial" w:cs="Arial"/>
                                <w:b/>
                                <w:color w:val="FFFFFE"/>
                                <w:sz w:val="16"/>
                                <w:szCs w:val="16"/>
                                <w:lang w:val="es-ES"/>
                              </w:rPr>
                              <w:t>Auditorio del Colegio de Arquitectos del Carchi.</w:t>
                            </w:r>
                          </w:p>
                          <w:p w:rsidR="00427B49" w:rsidRPr="009B7856" w:rsidRDefault="009B68A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color w:val="FFFFFE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B7856">
                              <w:rPr>
                                <w:rFonts w:ascii="Arial" w:hAnsi="Arial" w:cs="Arial"/>
                                <w:b/>
                                <w:color w:val="FFFFFE"/>
                                <w:sz w:val="16"/>
                                <w:szCs w:val="16"/>
                                <w:lang w:val="es-MX"/>
                              </w:rPr>
                              <w:t>Tel. 0999553211-0990976795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438.4pt;margin-top:522.45pt;width:99pt;height:63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427B49" w:rsidRPr="009B7856" w:rsidRDefault="00427B4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color w:val="FFFFFE"/>
                          <w:sz w:val="16"/>
                          <w:szCs w:val="16"/>
                          <w:lang w:val="es-ES"/>
                        </w:rPr>
                      </w:pPr>
                      <w:r w:rsidRPr="009B7856">
                        <w:rPr>
                          <w:rFonts w:ascii="Arial" w:hAnsi="Arial" w:cs="Arial"/>
                          <w:b/>
                          <w:color w:val="FFFFFE"/>
                          <w:sz w:val="16"/>
                          <w:szCs w:val="16"/>
                          <w:lang w:val="es-ES"/>
                        </w:rPr>
                        <w:t xml:space="preserve">Calle </w:t>
                      </w:r>
                      <w:r w:rsidR="009B68A9" w:rsidRPr="009B7856">
                        <w:rPr>
                          <w:rFonts w:ascii="Arial" w:hAnsi="Arial" w:cs="Arial"/>
                          <w:b/>
                          <w:color w:val="FFFFFE"/>
                          <w:sz w:val="16"/>
                          <w:szCs w:val="16"/>
                          <w:lang w:val="es-ES"/>
                        </w:rPr>
                        <w:t>Rafael Arellano y Cdla. Olímpica.</w:t>
                      </w:r>
                    </w:p>
                    <w:p w:rsidR="00427B49" w:rsidRPr="009B7856" w:rsidRDefault="009B68A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color w:val="FFFFFE"/>
                          <w:sz w:val="16"/>
                          <w:szCs w:val="16"/>
                          <w:lang w:val="es-ES"/>
                        </w:rPr>
                      </w:pPr>
                      <w:r w:rsidRPr="009B7856">
                        <w:rPr>
                          <w:rFonts w:ascii="Arial" w:hAnsi="Arial" w:cs="Arial"/>
                          <w:b/>
                          <w:color w:val="FFFFFE"/>
                          <w:sz w:val="16"/>
                          <w:szCs w:val="16"/>
                          <w:lang w:val="es-ES"/>
                        </w:rPr>
                        <w:t>Auditorio del Colegio de Arquitectos del Carchi.</w:t>
                      </w:r>
                    </w:p>
                    <w:p w:rsidR="00427B49" w:rsidRPr="009B7856" w:rsidRDefault="009B68A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color w:val="FFFFFE"/>
                          <w:sz w:val="16"/>
                          <w:szCs w:val="16"/>
                          <w:lang w:val="es-MX"/>
                        </w:rPr>
                      </w:pPr>
                      <w:r w:rsidRPr="009B7856">
                        <w:rPr>
                          <w:rFonts w:ascii="Arial" w:hAnsi="Arial" w:cs="Arial"/>
                          <w:b/>
                          <w:color w:val="FFFFFE"/>
                          <w:sz w:val="16"/>
                          <w:szCs w:val="16"/>
                          <w:lang w:val="es-MX"/>
                        </w:rPr>
                        <w:t>Tel. 0999553211-0990976795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2308225</wp:posOffset>
                </wp:positionV>
                <wp:extent cx="2884805" cy="1349375"/>
                <wp:effectExtent l="2540" t="3175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805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B49" w:rsidRPr="009B68A9" w:rsidRDefault="00BD7BB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B68A9"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>Mini Empresa Cooperativa CINE BAR</w:t>
                            </w:r>
                          </w:p>
                          <w:p w:rsidR="009B68A9" w:rsidRPr="00994299" w:rsidRDefault="009B68A9" w:rsidP="008E00C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94299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  <w:lang w:val="es-MX"/>
                              </w:rPr>
                              <w:t>Estás aburrido de las mismas cosas de siempre?</w:t>
                            </w:r>
                          </w:p>
                          <w:p w:rsidR="009B68A9" w:rsidRPr="00994299" w:rsidRDefault="009B68A9" w:rsidP="008E00C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94299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  <w:lang w:val="es-MX"/>
                              </w:rPr>
                              <w:t>Te aburre ver películas en tu computadora o tu televisión y en baja calidad?</w:t>
                            </w:r>
                          </w:p>
                          <w:p w:rsidR="009B68A9" w:rsidRPr="00994299" w:rsidRDefault="009B68A9" w:rsidP="009B7856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94299">
                              <w:rPr>
                                <w:rFonts w:ascii="Arial" w:hAnsi="Arial" w:cs="Arial"/>
                                <w:color w:val="F2F2F2" w:themeColor="background1" w:themeShade="F2"/>
                                <w:sz w:val="15"/>
                                <w:szCs w:val="15"/>
                                <w:lang w:val="es-MX"/>
                              </w:rPr>
                              <w:t xml:space="preserve">                 </w:t>
                            </w:r>
                            <w:r w:rsidRPr="00994299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  <w:lang w:val="es-MX"/>
                              </w:rPr>
                              <w:t xml:space="preserve">Pasa una tarde de lo mejor con tus amigos y </w:t>
                            </w:r>
                            <w:r w:rsidR="009B7856" w:rsidRPr="00994299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   </w:t>
                            </w:r>
                            <w:r w:rsidRPr="00994299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  <w:lang w:val="es-MX"/>
                              </w:rPr>
                              <w:t xml:space="preserve">amigas en </w:t>
                            </w:r>
                          </w:p>
                          <w:p w:rsidR="009B68A9" w:rsidRPr="009B7856" w:rsidRDefault="009B68A9" w:rsidP="009B7856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2E364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94299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                CINE BAR, prometemos</w:t>
                            </w:r>
                            <w:r w:rsidRPr="009B7856">
                              <w:rPr>
                                <w:rFonts w:ascii="Arial" w:hAnsi="Arial" w:cs="Arial"/>
                                <w:color w:val="2E3640"/>
                                <w:sz w:val="18"/>
                                <w:szCs w:val="18"/>
                                <w:lang w:val="es-MX"/>
                              </w:rPr>
                              <w:t xml:space="preserve"> que no te </w:t>
                            </w:r>
                          </w:p>
                          <w:p w:rsidR="009B68A9" w:rsidRPr="009B7856" w:rsidRDefault="009B68A9" w:rsidP="008E00C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B7856">
                              <w:rPr>
                                <w:rFonts w:ascii="Arial" w:hAnsi="Arial" w:cs="Arial"/>
                                <w:color w:val="2E3640"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                                                 Arrepentirás.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33.95pt;margin-top:181.75pt;width:227.15pt;height:106.2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427B49" w:rsidRPr="009B68A9" w:rsidRDefault="00BD7BB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18"/>
                          <w:szCs w:val="18"/>
                          <w:lang w:val="es-MX"/>
                        </w:rPr>
                      </w:pPr>
                      <w:r w:rsidRPr="009B68A9"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18"/>
                          <w:szCs w:val="18"/>
                          <w:lang w:val="es-MX"/>
                        </w:rPr>
                        <w:t>Mini Empresa Cooperativa CINE BAR</w:t>
                      </w:r>
                    </w:p>
                    <w:p w:rsidR="009B68A9" w:rsidRPr="00994299" w:rsidRDefault="009B68A9" w:rsidP="008E00C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  <w:lang w:val="es-MX"/>
                        </w:rPr>
                      </w:pPr>
                      <w:r w:rsidRPr="00994299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  <w:lang w:val="es-MX"/>
                        </w:rPr>
                        <w:t>Estás aburrido de las mismas cosas de siempre?</w:t>
                      </w:r>
                    </w:p>
                    <w:p w:rsidR="009B68A9" w:rsidRPr="00994299" w:rsidRDefault="009B68A9" w:rsidP="008E00C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  <w:lang w:val="es-MX"/>
                        </w:rPr>
                      </w:pPr>
                      <w:r w:rsidRPr="00994299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  <w:lang w:val="es-MX"/>
                        </w:rPr>
                        <w:t>Te aburre ver películas en tu computadora o tu televisión y en baja calidad?</w:t>
                      </w:r>
                    </w:p>
                    <w:p w:rsidR="009B68A9" w:rsidRPr="00994299" w:rsidRDefault="009B68A9" w:rsidP="009B7856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  <w:lang w:val="es-MX"/>
                        </w:rPr>
                      </w:pPr>
                      <w:r w:rsidRPr="00994299">
                        <w:rPr>
                          <w:rFonts w:ascii="Arial" w:hAnsi="Arial" w:cs="Arial"/>
                          <w:color w:val="F2F2F2" w:themeColor="background1" w:themeShade="F2"/>
                          <w:sz w:val="15"/>
                          <w:szCs w:val="15"/>
                          <w:lang w:val="es-MX"/>
                        </w:rPr>
                        <w:t xml:space="preserve">                 </w:t>
                      </w:r>
                      <w:r w:rsidRPr="00994299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  <w:lang w:val="es-MX"/>
                        </w:rPr>
                        <w:t xml:space="preserve">Pasa una tarde de lo mejor con tus amigos y </w:t>
                      </w:r>
                      <w:r w:rsidR="009B7856" w:rsidRPr="00994299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  <w:lang w:val="es-MX"/>
                        </w:rPr>
                        <w:t xml:space="preserve">                              </w:t>
                      </w:r>
                      <w:r w:rsidRPr="00994299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  <w:lang w:val="es-MX"/>
                        </w:rPr>
                        <w:t xml:space="preserve">amigas en </w:t>
                      </w:r>
                    </w:p>
                    <w:p w:rsidR="009B68A9" w:rsidRPr="009B7856" w:rsidRDefault="009B68A9" w:rsidP="009B7856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2E3640"/>
                          <w:sz w:val="18"/>
                          <w:szCs w:val="18"/>
                          <w:lang w:val="es-MX"/>
                        </w:rPr>
                      </w:pPr>
                      <w:r w:rsidRPr="00994299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  <w:lang w:val="es-MX"/>
                        </w:rPr>
                        <w:t xml:space="preserve">                                           CINE BAR, prometemos</w:t>
                      </w:r>
                      <w:r w:rsidRPr="009B7856">
                        <w:rPr>
                          <w:rFonts w:ascii="Arial" w:hAnsi="Arial" w:cs="Arial"/>
                          <w:color w:val="2E3640"/>
                          <w:sz w:val="18"/>
                          <w:szCs w:val="18"/>
                          <w:lang w:val="es-MX"/>
                        </w:rPr>
                        <w:t xml:space="preserve"> que no te </w:t>
                      </w:r>
                    </w:p>
                    <w:p w:rsidR="009B68A9" w:rsidRPr="009B7856" w:rsidRDefault="009B68A9" w:rsidP="008E00C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8"/>
                          <w:szCs w:val="18"/>
                          <w:lang w:val="es-MX"/>
                        </w:rPr>
                      </w:pPr>
                      <w:r w:rsidRPr="009B7856">
                        <w:rPr>
                          <w:rFonts w:ascii="Arial" w:hAnsi="Arial" w:cs="Arial"/>
                          <w:color w:val="2E3640"/>
                          <w:sz w:val="18"/>
                          <w:szCs w:val="18"/>
                          <w:lang w:val="es-MX"/>
                        </w:rPr>
                        <w:t xml:space="preserve">                                                                       Arrepentirás.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27B49" w:rsidSect="004C6F71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ignoreMixedContent/>
  <w:alwaysShowPlaceholderText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56"/>
    <w:rsid w:val="0005310F"/>
    <w:rsid w:val="002F21B3"/>
    <w:rsid w:val="00355BF9"/>
    <w:rsid w:val="00427B49"/>
    <w:rsid w:val="004465B2"/>
    <w:rsid w:val="00487607"/>
    <w:rsid w:val="004B642B"/>
    <w:rsid w:val="004C5A56"/>
    <w:rsid w:val="004C6F71"/>
    <w:rsid w:val="00514ECC"/>
    <w:rsid w:val="00530AC0"/>
    <w:rsid w:val="007C4B33"/>
    <w:rsid w:val="008D4DA7"/>
    <w:rsid w:val="008E00C1"/>
    <w:rsid w:val="008E1C86"/>
    <w:rsid w:val="00972F9C"/>
    <w:rsid w:val="00994299"/>
    <w:rsid w:val="009B68A9"/>
    <w:rsid w:val="009B7856"/>
    <w:rsid w:val="00BC4B5F"/>
    <w:rsid w:val="00BD7BB5"/>
    <w:rsid w:val="00CB4ADF"/>
    <w:rsid w:val="00CD01E3"/>
    <w:rsid w:val="00E25765"/>
    <w:rsid w:val="00E87FEC"/>
    <w:rsid w:val="00FC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AppData\Roaming\Microsoft\Plantillas\Folleto%20para%20empresa%20de%20tecnolog&#237;a(2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Folleto para empresa de tecnología(2)</Template>
  <TotalTime>235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1</cp:revision>
  <cp:lastPrinted>2013-05-31T05:30:00Z</cp:lastPrinted>
  <dcterms:created xsi:type="dcterms:W3CDTF">2013-05-31T03:53:00Z</dcterms:created>
  <dcterms:modified xsi:type="dcterms:W3CDTF">2013-05-31T08:00:00Z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TC102580013082</vt:lpwstr>
  </property>
</Properties>
</file>