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D4B" w:rsidRDefault="00B37D4B" w:rsidP="008F4D95">
      <w:pPr>
        <w:pStyle w:val="Heading1"/>
        <w:jc w:val="center"/>
      </w:pPr>
      <w:r>
        <w:t>Catalogo de Productos para venta</w:t>
      </w:r>
    </w:p>
    <w:p w:rsidR="00B37D4B" w:rsidRDefault="00B37D4B"/>
    <w:p w:rsidR="00B37D4B" w:rsidRDefault="00B37D4B"/>
    <w:p w:rsidR="00B37D4B" w:rsidRDefault="00B37D4B"/>
    <w:p w:rsidR="00B37D4B" w:rsidRDefault="00B37D4B"/>
    <w:p w:rsidR="00B37D4B" w:rsidRDefault="00B37D4B" w:rsidP="008F4D95">
      <w:pPr>
        <w:pStyle w:val="Heading2"/>
      </w:pPr>
      <w:r>
        <w:t>INDICE</w:t>
      </w:r>
    </w:p>
    <w:p w:rsidR="00B37D4B" w:rsidRDefault="00B37D4B"/>
    <w:p w:rsidR="00B37D4B" w:rsidRDefault="00B37D4B">
      <w:r>
        <w:t>Almendras Garrapiñadas………………………………………………. Pág2</w:t>
      </w:r>
    </w:p>
    <w:p w:rsidR="00B37D4B" w:rsidRDefault="00B37D4B">
      <w:r>
        <w:t>Mojos……………………………………………………………………………. Pág3</w:t>
      </w:r>
    </w:p>
    <w:p w:rsidR="00B37D4B" w:rsidRDefault="00B37D4B">
      <w:r>
        <w:t>Queso de almendras………………………………………………………Pág4</w:t>
      </w:r>
    </w:p>
    <w:p w:rsidR="00B37D4B" w:rsidRDefault="00B37D4B">
      <w:r>
        <w:t>Rapaduras………………………………………………………………………Pág5</w:t>
      </w:r>
    </w:p>
    <w:p w:rsidR="00B37D4B" w:rsidRDefault="00B37D4B">
      <w:r>
        <w:t>Mermeladas…...................................................................Pág6</w:t>
      </w:r>
    </w:p>
    <w:p w:rsidR="00B37D4B" w:rsidRDefault="00B37D4B" w:rsidP="0051072C">
      <w:r>
        <w:t>Ron Miel….........................................................................Pág7</w:t>
      </w:r>
    </w:p>
    <w:p w:rsidR="00B37D4B" w:rsidRDefault="00B37D4B" w:rsidP="0051072C">
      <w:r>
        <w:t>Queso Semicurado…..........................................................Pág8</w:t>
      </w:r>
    </w:p>
    <w:p w:rsidR="00B37D4B" w:rsidRDefault="00B37D4B" w:rsidP="0051072C">
      <w:r>
        <w:t>Miel…....................................................................……………Pág9</w:t>
      </w:r>
    </w:p>
    <w:p w:rsidR="00B37D4B" w:rsidRDefault="00B37D4B" w:rsidP="0051072C">
      <w:r>
        <w:t>Bordados…..........................................................................Pág10</w:t>
      </w:r>
    </w:p>
    <w:p w:rsidR="00B37D4B" w:rsidRDefault="00B37D4B" w:rsidP="0051072C">
      <w:r>
        <w:t>Gofio……………………………………………………………………………....Pág11</w:t>
      </w:r>
    </w:p>
    <w:p w:rsidR="00B37D4B" w:rsidRDefault="00B37D4B" w:rsidP="0051072C">
      <w:r>
        <w:t>Pulseras y colgantes…………………………………………………………Pág12</w:t>
      </w:r>
    </w:p>
    <w:p w:rsidR="00B37D4B" w:rsidRDefault="00B37D4B" w:rsidP="0051072C">
      <w:r>
        <w:t>Grabados y vasijas……………………………………………………………Pág13</w:t>
      </w:r>
    </w:p>
    <w:p w:rsidR="00B37D4B" w:rsidRDefault="00B37D4B" w:rsidP="0051072C"/>
    <w:p w:rsidR="00B37D4B" w:rsidRDefault="00B37D4B" w:rsidP="0051072C"/>
    <w:p w:rsidR="00B37D4B" w:rsidRDefault="00B37D4B"/>
    <w:p w:rsidR="00B37D4B" w:rsidRDefault="00B37D4B">
      <w:r>
        <w:br w:type="page"/>
      </w:r>
    </w:p>
    <w:p w:rsidR="00B37D4B" w:rsidRDefault="00B37D4B" w:rsidP="008F4D95">
      <w:pPr>
        <w:pStyle w:val="Heading2"/>
      </w:pPr>
      <w:r>
        <w:t>Almendras Garrapiñadas</w:t>
      </w:r>
    </w:p>
    <w:p w:rsidR="00B37D4B" w:rsidRDefault="00B37D4B"/>
    <w:p w:rsidR="00B37D4B" w:rsidRDefault="00B37D4B" w:rsidP="008F4D9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6" type="#_x0000_t75" style="position:absolute;margin-left:-4.7pt;margin-top:15.15pt;width:130.75pt;height:131.45pt;z-index:251658240;visibility:visible">
            <v:imagedata r:id="rId6" o:title=""/>
            <w10:wrap type="square"/>
          </v:shape>
        </w:pict>
      </w:r>
    </w:p>
    <w:p w:rsidR="00B37D4B" w:rsidRDefault="00B37D4B"/>
    <w:p w:rsidR="00B37D4B" w:rsidRDefault="00B37D4B"/>
    <w:p w:rsidR="00B37D4B" w:rsidRDefault="00B37D4B"/>
    <w:p w:rsidR="00B37D4B" w:rsidRDefault="00B37D4B"/>
    <w:p w:rsidR="00B37D4B" w:rsidRDefault="00B37D4B"/>
    <w:p w:rsidR="00B37D4B" w:rsidRDefault="00B37D4B">
      <w:pPr>
        <w:rPr>
          <w:b/>
        </w:rPr>
      </w:pPr>
      <w:r w:rsidRPr="008F4D95">
        <w:rPr>
          <w:b/>
        </w:rPr>
        <w:t>Ingredientes</w:t>
      </w:r>
    </w:p>
    <w:p w:rsidR="00B37D4B" w:rsidRDefault="00B37D4B" w:rsidP="000A4BEA">
      <w:pPr>
        <w:spacing w:line="240" w:lineRule="auto"/>
      </w:pPr>
      <w:r w:rsidRPr="008F4D95">
        <w:t>Azúcar</w:t>
      </w:r>
    </w:p>
    <w:p w:rsidR="00B37D4B" w:rsidRDefault="00B37D4B" w:rsidP="000A4BEA">
      <w:pPr>
        <w:spacing w:line="240" w:lineRule="auto"/>
      </w:pPr>
      <w:r>
        <w:t>Zumo de Limón</w:t>
      </w:r>
    </w:p>
    <w:p w:rsidR="00B37D4B" w:rsidRDefault="00B37D4B" w:rsidP="000A4BEA">
      <w:pPr>
        <w:spacing w:line="240" w:lineRule="auto"/>
      </w:pPr>
      <w:r>
        <w:t>Agua</w:t>
      </w:r>
    </w:p>
    <w:p w:rsidR="00B37D4B" w:rsidRDefault="00B37D4B" w:rsidP="000A4BEA">
      <w:pPr>
        <w:spacing w:line="240" w:lineRule="auto"/>
      </w:pPr>
      <w:r>
        <w:t>Almendras</w:t>
      </w:r>
    </w:p>
    <w:p w:rsidR="00B37D4B" w:rsidRDefault="00B37D4B" w:rsidP="000A4BEA">
      <w:pPr>
        <w:spacing w:line="240" w:lineRule="auto"/>
        <w:rPr>
          <w:b/>
        </w:rPr>
      </w:pPr>
      <w:bookmarkStart w:id="0" w:name="_GoBack"/>
      <w:bookmarkEnd w:id="0"/>
      <w:r w:rsidRPr="000A4BEA">
        <w:rPr>
          <w:b/>
        </w:rPr>
        <w:t>Cantidad</w:t>
      </w:r>
      <w:r>
        <w:rPr>
          <w:b/>
        </w:rPr>
        <w:t xml:space="preserve"> aproximada: </w:t>
      </w:r>
      <w:r w:rsidRPr="0051072C">
        <w:t>2</w:t>
      </w:r>
      <w:r>
        <w:t>50</w:t>
      </w:r>
      <w:r w:rsidRPr="0051072C">
        <w:t>gr</w:t>
      </w:r>
    </w:p>
    <w:p w:rsidR="00B37D4B" w:rsidRPr="000A4BEA" w:rsidRDefault="00B37D4B" w:rsidP="000A4BEA">
      <w:pPr>
        <w:spacing w:line="240" w:lineRule="auto"/>
        <w:rPr>
          <w:b/>
        </w:rPr>
      </w:pPr>
      <w:r>
        <w:rPr>
          <w:b/>
        </w:rPr>
        <w:t>Precio:</w:t>
      </w:r>
      <w:r w:rsidRPr="0051072C">
        <w:t>4€</w:t>
      </w:r>
      <w:r w:rsidRPr="000A4BEA">
        <w:rPr>
          <w:b/>
        </w:rPr>
        <w:br w:type="page"/>
      </w:r>
    </w:p>
    <w:p w:rsidR="00B37D4B" w:rsidRDefault="00B37D4B" w:rsidP="008F4D95">
      <w:pPr>
        <w:pStyle w:val="Heading2"/>
      </w:pPr>
      <w:r>
        <w:t>Mojo Verde y Rojo</w:t>
      </w:r>
    </w:p>
    <w:p w:rsidR="00B37D4B" w:rsidRDefault="00B37D4B" w:rsidP="000C0DF2"/>
    <w:p w:rsidR="00B37D4B" w:rsidRDefault="00B37D4B" w:rsidP="000C0DF2">
      <w:r>
        <w:rPr>
          <w:noProof/>
        </w:rPr>
        <w:pict>
          <v:shape id="0 Imagen" o:spid="_x0000_i1025" type="#_x0000_t75" style="width:195pt;height:135.75pt;visibility:visible">
            <v:imagedata r:id="rId7" o:title=""/>
          </v:shape>
        </w:pict>
      </w:r>
    </w:p>
    <w:p w:rsidR="00B37D4B" w:rsidRDefault="00B37D4B" w:rsidP="000C0DF2">
      <w:pPr>
        <w:rPr>
          <w:b/>
        </w:rPr>
      </w:pPr>
      <w:r w:rsidRPr="000C0DF2">
        <w:rPr>
          <w:b/>
        </w:rPr>
        <w:t>Ingredientes</w:t>
      </w:r>
    </w:p>
    <w:p w:rsidR="00B37D4B" w:rsidRDefault="00B37D4B" w:rsidP="000C0DF2">
      <w:r>
        <w:t>Ajo</w:t>
      </w:r>
    </w:p>
    <w:p w:rsidR="00B37D4B" w:rsidRDefault="00B37D4B" w:rsidP="000C0DF2">
      <w:r>
        <w:t>Pimienta Verde o Roja</w:t>
      </w:r>
    </w:p>
    <w:p w:rsidR="00B37D4B" w:rsidRDefault="00B37D4B" w:rsidP="000C0DF2">
      <w:r>
        <w:t xml:space="preserve">Cominos </w:t>
      </w:r>
    </w:p>
    <w:p w:rsidR="00B37D4B" w:rsidRDefault="00B37D4B" w:rsidP="000C0DF2">
      <w:r>
        <w:t xml:space="preserve">Cilantro </w:t>
      </w:r>
    </w:p>
    <w:p w:rsidR="00B37D4B" w:rsidRDefault="00B37D4B" w:rsidP="000C0DF2">
      <w:r>
        <w:t>Vinagre</w:t>
      </w:r>
    </w:p>
    <w:p w:rsidR="00B37D4B" w:rsidRDefault="00B37D4B" w:rsidP="000C0DF2">
      <w:r>
        <w:t>Aceite de oliva</w:t>
      </w:r>
    </w:p>
    <w:p w:rsidR="00B37D4B" w:rsidRDefault="00B37D4B" w:rsidP="000C0DF2">
      <w:r>
        <w:t>Sal</w:t>
      </w:r>
    </w:p>
    <w:p w:rsidR="00B37D4B" w:rsidRDefault="00B37D4B" w:rsidP="000C0DF2">
      <w:r w:rsidRPr="000C0DF2">
        <w:rPr>
          <w:b/>
        </w:rPr>
        <w:t>Cantidad aproximada</w:t>
      </w:r>
      <w:r>
        <w:rPr>
          <w:b/>
        </w:rPr>
        <w:t xml:space="preserve">: </w:t>
      </w:r>
      <w:r w:rsidRPr="00A458D2">
        <w:t>250ml</w:t>
      </w:r>
    </w:p>
    <w:p w:rsidR="00B37D4B" w:rsidRDefault="00B37D4B" w:rsidP="000C0DF2">
      <w:r w:rsidRPr="0051072C">
        <w:rPr>
          <w:b/>
        </w:rPr>
        <w:t>Precio:</w:t>
      </w:r>
      <w:r>
        <w:t xml:space="preserve"> 3€</w:t>
      </w:r>
    </w:p>
    <w:p w:rsidR="00B37D4B" w:rsidRDefault="00B37D4B">
      <w:r>
        <w:br w:type="page"/>
      </w:r>
    </w:p>
    <w:p w:rsidR="00B37D4B" w:rsidRDefault="00B37D4B" w:rsidP="00CA0EC8">
      <w:pPr>
        <w:pStyle w:val="Heading2"/>
      </w:pPr>
      <w:r>
        <w:t>Queso de Almendras</w:t>
      </w:r>
    </w:p>
    <w:p w:rsidR="00B37D4B" w:rsidRDefault="00B37D4B" w:rsidP="00CA0EC8"/>
    <w:p w:rsidR="00B37D4B" w:rsidRDefault="00B37D4B" w:rsidP="00CA0EC8">
      <w:r>
        <w:rPr>
          <w:noProof/>
        </w:rPr>
        <w:pict>
          <v:shape id="11 Imagen" o:spid="_x0000_i1026" type="#_x0000_t75" alt="CIMG0592.JPG" style="width:285.75pt;height:212.25pt;visibility:visible">
            <v:imagedata r:id="rId8" o:title=""/>
          </v:shape>
        </w:pict>
      </w:r>
    </w:p>
    <w:p w:rsidR="00B37D4B" w:rsidRPr="00CA0EC8" w:rsidRDefault="00B37D4B" w:rsidP="00CA0EC8">
      <w:pPr>
        <w:rPr>
          <w:b/>
        </w:rPr>
      </w:pPr>
      <w:r w:rsidRPr="00CA0EC8">
        <w:rPr>
          <w:b/>
        </w:rPr>
        <w:t>Ingredientes</w:t>
      </w:r>
    </w:p>
    <w:p w:rsidR="00B37D4B" w:rsidRDefault="00B37D4B" w:rsidP="00CA0EC8">
      <w:r>
        <w:t>Almendras</w:t>
      </w:r>
    </w:p>
    <w:p w:rsidR="00B37D4B" w:rsidRDefault="00B37D4B" w:rsidP="00CA0EC8">
      <w:r>
        <w:t>Azúcar</w:t>
      </w:r>
    </w:p>
    <w:p w:rsidR="00B37D4B" w:rsidRDefault="00B37D4B" w:rsidP="00CA0EC8">
      <w:r>
        <w:t>Agua</w:t>
      </w:r>
    </w:p>
    <w:p w:rsidR="00B37D4B" w:rsidRDefault="00B37D4B" w:rsidP="00CA0EC8">
      <w:r>
        <w:t>Limón</w:t>
      </w:r>
    </w:p>
    <w:p w:rsidR="00B37D4B" w:rsidRDefault="00B37D4B" w:rsidP="00CA0EC8">
      <w:r>
        <w:t>Huevos</w:t>
      </w:r>
    </w:p>
    <w:p w:rsidR="00B37D4B" w:rsidRDefault="00B37D4B" w:rsidP="00CA0EC8">
      <w:r>
        <w:t>Canela</w:t>
      </w:r>
    </w:p>
    <w:p w:rsidR="00B37D4B" w:rsidRDefault="00B37D4B" w:rsidP="00CA0EC8">
      <w:r w:rsidRPr="00CA0EC8">
        <w:rPr>
          <w:b/>
        </w:rPr>
        <w:t>Cantidad Aproximada:</w:t>
      </w:r>
      <w:r>
        <w:t xml:space="preserve"> 250 grs</w:t>
      </w:r>
    </w:p>
    <w:p w:rsidR="00B37D4B" w:rsidRDefault="00B37D4B" w:rsidP="00CA0EC8">
      <w:r w:rsidRPr="00CA0EC8">
        <w:rPr>
          <w:b/>
        </w:rPr>
        <w:t>Precio:</w:t>
      </w:r>
      <w:r>
        <w:rPr>
          <w:b/>
        </w:rPr>
        <w:t xml:space="preserve"> </w:t>
      </w:r>
      <w:r>
        <w:t>9 €</w:t>
      </w:r>
    </w:p>
    <w:p w:rsidR="00B37D4B" w:rsidRDefault="00B37D4B">
      <w:r>
        <w:br w:type="page"/>
      </w:r>
    </w:p>
    <w:p w:rsidR="00B37D4B" w:rsidRDefault="00B37D4B" w:rsidP="009C4FFF">
      <w:pPr>
        <w:pStyle w:val="Heading2"/>
      </w:pPr>
      <w:r>
        <w:t xml:space="preserve">Rapaduras </w:t>
      </w:r>
    </w:p>
    <w:p w:rsidR="00B37D4B" w:rsidRDefault="00B37D4B" w:rsidP="009C4FFF"/>
    <w:p w:rsidR="00B37D4B" w:rsidRDefault="00B37D4B" w:rsidP="009C4FFF">
      <w:r>
        <w:rPr>
          <w:noProof/>
        </w:rPr>
        <w:pict>
          <v:shape id="4 Imagen" o:spid="_x0000_i1027" type="#_x0000_t75" alt="rapadura3.JPG" style="width:210.75pt;height:162pt;visibility:visible">
            <v:imagedata r:id="rId9" o:title=""/>
          </v:shape>
        </w:pict>
      </w:r>
    </w:p>
    <w:p w:rsidR="00B37D4B" w:rsidRPr="009C4FFF" w:rsidRDefault="00B37D4B" w:rsidP="009C4FFF">
      <w:pPr>
        <w:rPr>
          <w:b/>
        </w:rPr>
      </w:pPr>
      <w:r w:rsidRPr="009C4FFF">
        <w:rPr>
          <w:b/>
        </w:rPr>
        <w:t>Ingredientes</w:t>
      </w:r>
    </w:p>
    <w:p w:rsidR="00B37D4B" w:rsidRDefault="00B37D4B" w:rsidP="009C4FFF">
      <w:r>
        <w:t>Almendras</w:t>
      </w:r>
    </w:p>
    <w:p w:rsidR="00B37D4B" w:rsidRDefault="00B37D4B" w:rsidP="009C4FFF">
      <w:r>
        <w:t>Miel</w:t>
      </w:r>
    </w:p>
    <w:p w:rsidR="00B37D4B" w:rsidRDefault="00B37D4B" w:rsidP="009C4FFF">
      <w:r>
        <w:t>Azúcar</w:t>
      </w:r>
    </w:p>
    <w:p w:rsidR="00B37D4B" w:rsidRDefault="00B37D4B" w:rsidP="009C4FFF">
      <w:r>
        <w:t>Limón</w:t>
      </w:r>
    </w:p>
    <w:p w:rsidR="00B37D4B" w:rsidRDefault="00B37D4B" w:rsidP="009C4FFF">
      <w:r>
        <w:t>Matalahúga</w:t>
      </w:r>
    </w:p>
    <w:p w:rsidR="00B37D4B" w:rsidRDefault="00B37D4B" w:rsidP="009C4FFF">
      <w:r>
        <w:t>Canela</w:t>
      </w:r>
    </w:p>
    <w:p w:rsidR="00B37D4B" w:rsidRPr="00064AFF" w:rsidRDefault="00B37D4B" w:rsidP="009C4FFF">
      <w:pPr>
        <w:rPr>
          <w:b/>
        </w:rPr>
      </w:pPr>
      <w:r w:rsidRPr="00064AFF">
        <w:rPr>
          <w:b/>
        </w:rPr>
        <w:t>Cantidad Aproximada:</w:t>
      </w:r>
      <w:r>
        <w:rPr>
          <w:b/>
        </w:rPr>
        <w:t xml:space="preserve"> </w:t>
      </w:r>
      <w:r>
        <w:t xml:space="preserve">250 </w:t>
      </w:r>
      <w:r w:rsidRPr="00064AFF">
        <w:t>grs</w:t>
      </w:r>
    </w:p>
    <w:p w:rsidR="00B37D4B" w:rsidRDefault="00B37D4B" w:rsidP="009C4FFF">
      <w:r w:rsidRPr="00064AFF">
        <w:rPr>
          <w:b/>
        </w:rPr>
        <w:t>Precio:</w:t>
      </w:r>
      <w:r>
        <w:rPr>
          <w:b/>
        </w:rPr>
        <w:t xml:space="preserve"> </w:t>
      </w:r>
      <w:r>
        <w:t xml:space="preserve">4 </w:t>
      </w:r>
      <w:r w:rsidRPr="00064AFF">
        <w:t>€</w:t>
      </w:r>
    </w:p>
    <w:p w:rsidR="00B37D4B" w:rsidRDefault="00B37D4B">
      <w:r>
        <w:br w:type="page"/>
      </w:r>
    </w:p>
    <w:p w:rsidR="00B37D4B" w:rsidRDefault="00B37D4B" w:rsidP="00064AFF">
      <w:pPr>
        <w:pStyle w:val="Heading2"/>
      </w:pPr>
      <w:r w:rsidRPr="00064AFF">
        <w:t>Mermelada</w:t>
      </w:r>
      <w:r>
        <w:t>s</w:t>
      </w:r>
    </w:p>
    <w:p w:rsidR="00B37D4B" w:rsidRDefault="00B37D4B" w:rsidP="00064AFF"/>
    <w:p w:rsidR="00B37D4B" w:rsidRDefault="00B37D4B" w:rsidP="004E25EA">
      <w:pPr>
        <w:pStyle w:val="Heading3"/>
      </w:pPr>
      <w:r>
        <w:t>De Plátano, de higo, de papaya, de zanahoria.</w:t>
      </w:r>
    </w:p>
    <w:p w:rsidR="00B37D4B" w:rsidRDefault="00B37D4B" w:rsidP="00064AFF">
      <w:r>
        <w:rPr>
          <w:noProof/>
        </w:rPr>
        <w:pict>
          <v:shape id="10 Imagen" o:spid="_x0000_i1028" type="#_x0000_t75" alt="CIMG0593.JPG" style="width:243pt;height:180.75pt;visibility:visible">
            <v:imagedata r:id="rId10" o:title=""/>
          </v:shape>
        </w:pict>
      </w:r>
    </w:p>
    <w:p w:rsidR="00B37D4B" w:rsidRDefault="00B37D4B" w:rsidP="00064AFF">
      <w:r w:rsidRPr="00064AFF">
        <w:rPr>
          <w:b/>
        </w:rPr>
        <w:t>Cantidad Aproximada:</w:t>
      </w:r>
      <w:r>
        <w:t xml:space="preserve"> 250grs</w:t>
      </w:r>
    </w:p>
    <w:p w:rsidR="00B37D4B" w:rsidRDefault="00B37D4B" w:rsidP="00064AFF">
      <w:r w:rsidRPr="00064AFF">
        <w:rPr>
          <w:b/>
        </w:rPr>
        <w:t>Precio:</w:t>
      </w:r>
      <w:r>
        <w:t>3€</w:t>
      </w:r>
    </w:p>
    <w:p w:rsidR="00B37D4B" w:rsidRDefault="00B37D4B">
      <w:r>
        <w:br w:type="page"/>
      </w:r>
    </w:p>
    <w:p w:rsidR="00B37D4B" w:rsidRDefault="00B37D4B" w:rsidP="00165436">
      <w:pPr>
        <w:pStyle w:val="Heading2"/>
      </w:pPr>
      <w:r>
        <w:t>Ron Miel Aldea</w:t>
      </w:r>
    </w:p>
    <w:p w:rsidR="00B37D4B" w:rsidRDefault="00B37D4B" w:rsidP="00165436"/>
    <w:p w:rsidR="00B37D4B" w:rsidRDefault="00B37D4B" w:rsidP="00165436">
      <w:r>
        <w:rPr>
          <w:noProof/>
        </w:rPr>
        <w:pict>
          <v:shape id="6 Imagen" o:spid="_x0000_i1029" type="#_x0000_t75" alt="Ron_miel_Aldea_003.jpg" style="width:208.5pt;height:274.5pt;visibility:visible">
            <v:imagedata r:id="rId11" o:title=""/>
          </v:shape>
        </w:pict>
      </w:r>
    </w:p>
    <w:p w:rsidR="00B37D4B" w:rsidRDefault="00B37D4B" w:rsidP="00165436">
      <w:r w:rsidRPr="00151F2F">
        <w:rPr>
          <w:b/>
        </w:rPr>
        <w:t>Cantidad Aproximada:</w:t>
      </w:r>
      <w:r>
        <w:t xml:space="preserve"> 700ml</w:t>
      </w:r>
    </w:p>
    <w:p w:rsidR="00B37D4B" w:rsidRDefault="00B37D4B" w:rsidP="00165436">
      <w:r w:rsidRPr="00151F2F">
        <w:rPr>
          <w:b/>
        </w:rPr>
        <w:t>Precio:</w:t>
      </w:r>
      <w:r>
        <w:t>10€</w:t>
      </w:r>
    </w:p>
    <w:p w:rsidR="00B37D4B" w:rsidRDefault="00B37D4B">
      <w:r>
        <w:br w:type="page"/>
      </w:r>
    </w:p>
    <w:p w:rsidR="00B37D4B" w:rsidRDefault="00B37D4B" w:rsidP="00151F2F">
      <w:pPr>
        <w:pStyle w:val="Heading2"/>
      </w:pPr>
      <w:r>
        <w:t>Queso Semicurado</w:t>
      </w:r>
    </w:p>
    <w:p w:rsidR="00B37D4B" w:rsidRDefault="00B37D4B" w:rsidP="00151F2F"/>
    <w:p w:rsidR="00B37D4B" w:rsidRDefault="00B37D4B" w:rsidP="00151F2F">
      <w:r>
        <w:rPr>
          <w:noProof/>
        </w:rPr>
        <w:pict>
          <v:shape id="7 Imagen" o:spid="_x0000_i1030" type="#_x0000_t75" alt="Palmero1-300x281.jpg" style="width:182.25pt;height:171pt;visibility:visible">
            <v:imagedata r:id="rId12" o:title=""/>
          </v:shape>
        </w:pict>
      </w:r>
    </w:p>
    <w:p w:rsidR="00B37D4B" w:rsidRDefault="00B37D4B" w:rsidP="00151F2F">
      <w:r w:rsidRPr="00C319D6">
        <w:rPr>
          <w:b/>
        </w:rPr>
        <w:t>Peso Aproximado:</w:t>
      </w:r>
      <w:r>
        <w:t xml:space="preserve"> 1.5kg</w:t>
      </w:r>
    </w:p>
    <w:p w:rsidR="00B37D4B" w:rsidRDefault="00B37D4B" w:rsidP="00151F2F">
      <w:r w:rsidRPr="00C319D6">
        <w:rPr>
          <w:b/>
        </w:rPr>
        <w:t>Precio:</w:t>
      </w:r>
      <w:r>
        <w:t xml:space="preserve"> 15€</w:t>
      </w:r>
    </w:p>
    <w:p w:rsidR="00B37D4B" w:rsidRDefault="00B37D4B">
      <w:r>
        <w:br w:type="page"/>
      </w:r>
    </w:p>
    <w:p w:rsidR="00B37D4B" w:rsidRDefault="00B37D4B" w:rsidP="00C319D6">
      <w:pPr>
        <w:pStyle w:val="Heading2"/>
      </w:pPr>
      <w:r>
        <w:t>Miel</w:t>
      </w:r>
    </w:p>
    <w:p w:rsidR="00B37D4B" w:rsidRDefault="00B37D4B" w:rsidP="00C319D6"/>
    <w:p w:rsidR="00B37D4B" w:rsidRDefault="00B37D4B" w:rsidP="00C319D6">
      <w:r>
        <w:rPr>
          <w:noProof/>
        </w:rPr>
        <w:pict>
          <v:shape id="8 Imagen" o:spid="_x0000_i1031" type="#_x0000_t75" alt="Bild6.jpg" style="width:135.75pt;height:200.25pt;visibility:visible">
            <v:imagedata r:id="rId13" o:title=""/>
          </v:shape>
        </w:pict>
      </w:r>
    </w:p>
    <w:p w:rsidR="00B37D4B" w:rsidRDefault="00B37D4B" w:rsidP="00C319D6">
      <w:r w:rsidRPr="00C319D6">
        <w:rPr>
          <w:b/>
        </w:rPr>
        <w:t>Cantidad Aproximada:</w:t>
      </w:r>
      <w:r>
        <w:t xml:space="preserve"> ½ kg</w:t>
      </w:r>
    </w:p>
    <w:p w:rsidR="00B37D4B" w:rsidRDefault="00B37D4B" w:rsidP="00C319D6">
      <w:r w:rsidRPr="001F526C">
        <w:rPr>
          <w:b/>
        </w:rPr>
        <w:t xml:space="preserve">Precio: </w:t>
      </w:r>
      <w:r>
        <w:t>10€</w:t>
      </w:r>
    </w:p>
    <w:p w:rsidR="00B37D4B" w:rsidRDefault="00B37D4B" w:rsidP="0013394E">
      <w:r>
        <w:br w:type="page"/>
        <w:t>Bordados</w:t>
      </w:r>
    </w:p>
    <w:p w:rsidR="00B37D4B" w:rsidRDefault="00B37D4B" w:rsidP="007B7DF6">
      <w:pPr>
        <w:pStyle w:val="Heading3"/>
      </w:pPr>
      <w:r>
        <w:t>Marcador de libros</w:t>
      </w:r>
      <w:r>
        <w:tab/>
      </w:r>
      <w:r>
        <w:tab/>
      </w:r>
      <w:r>
        <w:tab/>
      </w:r>
      <w:r>
        <w:tab/>
      </w:r>
      <w:r>
        <w:tab/>
        <w:t>Imanes para nevera</w:t>
      </w:r>
    </w:p>
    <w:p w:rsidR="00B37D4B" w:rsidRDefault="00B37D4B" w:rsidP="002E2870">
      <w:r>
        <w:rPr>
          <w:noProof/>
        </w:rPr>
        <w:pict>
          <v:shape id="9 Imagen" o:spid="_x0000_i1032" type="#_x0000_t75" alt="CIMG0569.JPG" style="width:203.25pt;height:153.75pt;visibility:visible">
            <v:imagedata r:id="rId14" o:title=""/>
          </v:shape>
        </w:pict>
      </w:r>
      <w:r>
        <w:rPr>
          <w:noProof/>
        </w:rPr>
        <w:t xml:space="preserve">  </w:t>
      </w:r>
      <w:r>
        <w:pict>
          <v:shape id="_x0000_i1033" type="#_x0000_t75" style="width:138pt;height:183.75pt;mso-position-horizontal-relative:char;mso-position-vertical-relative:line">
            <v:imagedata r:id="rId15" o:title=""/>
          </v:shape>
        </w:pict>
      </w:r>
    </w:p>
    <w:p w:rsidR="00B37D4B" w:rsidRDefault="00B37D4B" w:rsidP="00324307">
      <w:pPr>
        <w:pStyle w:val="Heading3"/>
      </w:pPr>
      <w:r>
        <w:t xml:space="preserve">Pequeños cuadros </w:t>
      </w:r>
    </w:p>
    <w:p w:rsidR="00B37D4B" w:rsidRDefault="00B37D4B" w:rsidP="002E2870">
      <w:r>
        <w:pict>
          <v:shape id="_x0000_i1034" type="#_x0000_t75" style="width:162pt;height:3in;mso-position-horizontal-relative:char;mso-position-vertical-relative:line">
            <v:imagedata r:id="rId16" o:title=""/>
          </v:shape>
        </w:pict>
      </w:r>
    </w:p>
    <w:p w:rsidR="00B37D4B" w:rsidRDefault="00B37D4B" w:rsidP="002E2870">
      <w:pPr>
        <w:rPr>
          <w:b/>
        </w:rPr>
      </w:pPr>
      <w:r>
        <w:rPr>
          <w:b/>
        </w:rPr>
        <w:t>Descripción:</w:t>
      </w:r>
    </w:p>
    <w:p w:rsidR="00B37D4B" w:rsidRPr="007B7DF6" w:rsidRDefault="00B37D4B" w:rsidP="002E2870">
      <w:r>
        <w:t xml:space="preserve">Bordado hecho a mano, sobre tela de hilo </w:t>
      </w:r>
    </w:p>
    <w:p w:rsidR="00B37D4B" w:rsidRDefault="00B37D4B" w:rsidP="002E2870">
      <w:r>
        <w:rPr>
          <w:b/>
        </w:rPr>
        <w:t>Medida</w:t>
      </w:r>
      <w:r w:rsidRPr="002E2870">
        <w:rPr>
          <w:b/>
        </w:rPr>
        <w:t xml:space="preserve"> Aproximado:</w:t>
      </w:r>
      <w:r>
        <w:rPr>
          <w:b/>
        </w:rPr>
        <w:t xml:space="preserve"> </w:t>
      </w:r>
      <w:r>
        <w:rPr>
          <w:b/>
        </w:rPr>
        <w:tab/>
      </w:r>
      <w:r>
        <w:t xml:space="preserve">marcador  22 x </w:t>
      </w:r>
      <w:smartTag w:uri="urn:schemas-microsoft-com:office:smarttags" w:element="metricconverter">
        <w:smartTagPr>
          <w:attr w:name="ProductID" w:val="5 cm"/>
        </w:smartTagPr>
        <w:r>
          <w:t>5 cm</w:t>
        </w:r>
      </w:smartTag>
      <w:r>
        <w:t xml:space="preserve"> aprox.</w:t>
      </w:r>
    </w:p>
    <w:p w:rsidR="00B37D4B" w:rsidRDefault="00B37D4B" w:rsidP="002E2870">
      <w:r>
        <w:tab/>
      </w:r>
      <w:r>
        <w:tab/>
      </w:r>
      <w:r>
        <w:tab/>
        <w:t xml:space="preserve">Imanes nevera 1,5 x </w:t>
      </w:r>
      <w:smartTag w:uri="urn:schemas-microsoft-com:office:smarttags" w:element="metricconverter">
        <w:smartTagPr>
          <w:attr w:name="ProductID" w:val="2 cm"/>
        </w:smartTagPr>
        <w:r>
          <w:t>2 cm</w:t>
        </w:r>
      </w:smartTag>
      <w:r>
        <w:t xml:space="preserve"> aprox.</w:t>
      </w:r>
    </w:p>
    <w:p w:rsidR="00B37D4B" w:rsidRPr="002E2870" w:rsidRDefault="00B37D4B" w:rsidP="002E2870">
      <w:pPr>
        <w:rPr>
          <w:b/>
        </w:rPr>
      </w:pPr>
      <w:r>
        <w:tab/>
      </w:r>
      <w:r>
        <w:tab/>
      </w:r>
      <w:r>
        <w:tab/>
        <w:t xml:space="preserve">Cuadros 4,5 x </w:t>
      </w:r>
      <w:smartTag w:uri="urn:schemas-microsoft-com:office:smarttags" w:element="metricconverter">
        <w:smartTagPr>
          <w:attr w:name="ProductID" w:val="3 cm"/>
        </w:smartTagPr>
        <w:r>
          <w:t>3 cm</w:t>
        </w:r>
      </w:smartTag>
      <w:r>
        <w:t>. aprox</w:t>
      </w:r>
    </w:p>
    <w:p w:rsidR="00B37D4B" w:rsidRDefault="00B37D4B" w:rsidP="002E2870">
      <w:r w:rsidRPr="002E2870">
        <w:rPr>
          <w:b/>
        </w:rPr>
        <w:t>Precio:</w:t>
      </w:r>
      <w:r>
        <w:rPr>
          <w:b/>
        </w:rPr>
        <w:t xml:space="preserve">  </w:t>
      </w:r>
      <w:r w:rsidRPr="00324307">
        <w:t>Marcador</w:t>
      </w:r>
      <w:r>
        <w:rPr>
          <w:b/>
        </w:rPr>
        <w:t xml:space="preserve"> </w:t>
      </w:r>
      <w:r>
        <w:t xml:space="preserve">4.50 </w:t>
      </w:r>
      <w:r w:rsidRPr="002E2870">
        <w:t>€</w:t>
      </w:r>
      <w:r>
        <w:t xml:space="preserve"> unidad</w:t>
      </w:r>
    </w:p>
    <w:p w:rsidR="00B37D4B" w:rsidRDefault="00B37D4B" w:rsidP="002E2870">
      <w:r>
        <w:tab/>
        <w:t>Imán nevera 3 €unidad</w:t>
      </w:r>
    </w:p>
    <w:p w:rsidR="00B37D4B" w:rsidRDefault="00B37D4B">
      <w:r>
        <w:tab/>
        <w:t>Cuadros  5 € unidad</w:t>
      </w:r>
      <w:r>
        <w:br w:type="page"/>
      </w:r>
    </w:p>
    <w:p w:rsidR="00B37D4B" w:rsidRDefault="00B37D4B" w:rsidP="00A458D2">
      <w:pPr>
        <w:pStyle w:val="Heading2"/>
      </w:pPr>
      <w:r>
        <w:t>Gofio</w:t>
      </w:r>
    </w:p>
    <w:p w:rsidR="00B37D4B" w:rsidRDefault="00B37D4B" w:rsidP="002E2870">
      <w:pPr>
        <w:rPr>
          <w:b/>
        </w:rPr>
      </w:pPr>
    </w:p>
    <w:p w:rsidR="00B37D4B" w:rsidRPr="00437818" w:rsidRDefault="00B37D4B" w:rsidP="00437818">
      <w:pPr>
        <w:pStyle w:val="Heading3"/>
      </w:pPr>
      <w:r w:rsidRPr="00437818">
        <w:t>Variedades de Millo, Trigo y Mezcla</w:t>
      </w:r>
    </w:p>
    <w:p w:rsidR="00B37D4B" w:rsidRDefault="00B37D4B" w:rsidP="002E2870">
      <w:pPr>
        <w:rPr>
          <w:b/>
        </w:rPr>
      </w:pPr>
      <w:r w:rsidRPr="0019412A">
        <w:rPr>
          <w:b/>
          <w:noProof/>
        </w:rPr>
        <w:pict>
          <v:shape id="12 Imagen" o:spid="_x0000_i1035" type="#_x0000_t75" alt="fotos_fortunatarum_006.JPG" style="width:123pt;height:161.25pt;visibility:visible">
            <v:imagedata r:id="rId17" o:title=""/>
          </v:shape>
        </w:pict>
      </w:r>
    </w:p>
    <w:p w:rsidR="00B37D4B" w:rsidRDefault="00B37D4B" w:rsidP="002E2870">
      <w:r>
        <w:rPr>
          <w:b/>
        </w:rPr>
        <w:t xml:space="preserve">Descripción:  </w:t>
      </w:r>
      <w:r w:rsidRPr="0013394E">
        <w:t xml:space="preserve">Cereal </w:t>
      </w:r>
      <w:r>
        <w:t xml:space="preserve">tostado y </w:t>
      </w:r>
      <w:r w:rsidRPr="0013394E">
        <w:t>triturado</w:t>
      </w:r>
      <w:r>
        <w:t>.</w:t>
      </w:r>
    </w:p>
    <w:p w:rsidR="00B37D4B" w:rsidRDefault="00B37D4B" w:rsidP="00DE3B7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El gofio es un producto obtenido de la molturación, en molinos de piedra, del grano de cereal previamente tostado que ha estado presente en la dieta de la población canaria desde la antigüedad acompañando a cada una de las comidas, bien con la leche del desayuno, bien espolvoreado sobre potajes, cazuelas y caldos de pescado; en forma de pan (pelota o pella de gofio) o como postre (helado de gofio, gofio amasado con miel, caldo y frutos secos, etc.).</w:t>
      </w:r>
    </w:p>
    <w:p w:rsidR="00B37D4B" w:rsidRDefault="00B37D4B" w:rsidP="00DE3B7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El gofio se caracteriza por ser un alimento con alto valor nutritivo muy rico en minerales, sobretodo en hierro, zinc y magnesio. Además, es un alimento con bajo poder calórico.</w:t>
      </w:r>
    </w:p>
    <w:p w:rsidR="00B37D4B" w:rsidRDefault="00B37D4B" w:rsidP="00DE3B76">
      <w:pPr>
        <w:autoSpaceDE w:val="0"/>
        <w:autoSpaceDN w:val="0"/>
        <w:adjustRightInd w:val="0"/>
        <w:spacing w:after="0" w:line="240" w:lineRule="auto"/>
        <w:rPr>
          <w:b/>
        </w:rPr>
      </w:pPr>
    </w:p>
    <w:p w:rsidR="00B37D4B" w:rsidRDefault="00B37D4B" w:rsidP="002E2870">
      <w:r>
        <w:rPr>
          <w:b/>
        </w:rPr>
        <w:t xml:space="preserve">Peso: </w:t>
      </w:r>
      <w:r w:rsidRPr="00A458D2">
        <w:t>1kg</w:t>
      </w:r>
    </w:p>
    <w:p w:rsidR="00B37D4B" w:rsidRDefault="00B37D4B" w:rsidP="002E2870">
      <w:r>
        <w:rPr>
          <w:b/>
        </w:rPr>
        <w:t xml:space="preserve">Precio: </w:t>
      </w:r>
      <w:r w:rsidRPr="00A458D2">
        <w:t>4€</w:t>
      </w:r>
    </w:p>
    <w:p w:rsidR="00B37D4B" w:rsidRDefault="00B37D4B" w:rsidP="002A33D9">
      <w:r>
        <w:br w:type="page"/>
      </w:r>
    </w:p>
    <w:p w:rsidR="00B37D4B" w:rsidRDefault="00B37D4B" w:rsidP="002A33D9">
      <w:pPr>
        <w:pStyle w:val="Heading2"/>
      </w:pPr>
      <w:r w:rsidRPr="002A33D9">
        <w:t>Pulseras Y Colgantes</w:t>
      </w:r>
    </w:p>
    <w:p w:rsidR="00B37D4B" w:rsidRDefault="00B37D4B" w:rsidP="002A33D9">
      <w:r>
        <w:rPr>
          <w:noProof/>
        </w:rPr>
        <w:pict>
          <v:shape id="_x0000_i1036" type="#_x0000_t75" style="width:197.25pt;height:149.25pt;visibility:visible">
            <v:imagedata r:id="rId18" o:title=""/>
          </v:shape>
        </w:pict>
      </w:r>
      <w:r>
        <w:rPr>
          <w:noProof/>
        </w:rPr>
        <w:t xml:space="preserve">     </w:t>
      </w:r>
      <w:r>
        <w:rPr>
          <w:noProof/>
        </w:rPr>
      </w:r>
      <w:r>
        <w:rPr>
          <w:noProof/>
        </w:rPr>
        <w:pict>
          <v:shape id="_x0000_s1027" type="#_x0000_t75" style="width:123.4pt;height:164.8pt;mso-position-horizontal-relative:char;mso-position-vertical-relative:line">
            <v:imagedata r:id="rId19" o:title=""/>
            <w10:anchorlock/>
          </v:shape>
        </w:pict>
      </w:r>
    </w:p>
    <w:p w:rsidR="00B37D4B" w:rsidRPr="002A33D9" w:rsidRDefault="00B37D4B" w:rsidP="002A33D9">
      <w:pPr>
        <w:rPr>
          <w:b/>
        </w:rPr>
      </w:pPr>
      <w:r w:rsidRPr="002A33D9">
        <w:rPr>
          <w:b/>
        </w:rPr>
        <w:t>Descripción:</w:t>
      </w:r>
    </w:p>
    <w:p w:rsidR="00B37D4B" w:rsidRDefault="00B37D4B" w:rsidP="002A33D9">
      <w:r>
        <w:t>Pulseras de olivina y colgantes fabricados a mano con símbolos autóctonos de los antepasados de Canarias (petroglifos)</w:t>
      </w:r>
    </w:p>
    <w:p w:rsidR="00B37D4B" w:rsidRDefault="00B37D4B" w:rsidP="002A33D9">
      <w:r w:rsidRPr="002A33D9">
        <w:rPr>
          <w:b/>
        </w:rPr>
        <w:t>Peso aproximado:</w:t>
      </w:r>
      <w:r>
        <w:rPr>
          <w:b/>
        </w:rPr>
        <w:t xml:space="preserve"> </w:t>
      </w:r>
      <w:r>
        <w:t>8</w:t>
      </w:r>
      <w:r w:rsidRPr="002A33D9">
        <w:t>0</w:t>
      </w:r>
      <w:r>
        <w:t xml:space="preserve"> </w:t>
      </w:r>
      <w:r w:rsidRPr="002A33D9">
        <w:t>grs</w:t>
      </w:r>
    </w:p>
    <w:p w:rsidR="00B37D4B" w:rsidRDefault="00B37D4B" w:rsidP="002A33D9">
      <w:r w:rsidRPr="002A33D9">
        <w:rPr>
          <w:b/>
        </w:rPr>
        <w:t>Precio:</w:t>
      </w:r>
      <w:r>
        <w:rPr>
          <w:b/>
        </w:rPr>
        <w:t xml:space="preserve"> </w:t>
      </w:r>
      <w:r>
        <w:t xml:space="preserve">pulseras 5€ y </w:t>
      </w:r>
      <w:r w:rsidRPr="00010E49">
        <w:t>colgantes</w:t>
      </w:r>
      <w:r>
        <w:rPr>
          <w:b/>
        </w:rPr>
        <w:t xml:space="preserve"> </w:t>
      </w:r>
      <w:r w:rsidRPr="002A33D9">
        <w:t>4</w:t>
      </w:r>
      <w:r>
        <w:t>.50</w:t>
      </w:r>
      <w:r w:rsidRPr="002A33D9">
        <w:t>€</w:t>
      </w:r>
      <w:r>
        <w:t xml:space="preserve"> </w:t>
      </w:r>
    </w:p>
    <w:p w:rsidR="00B37D4B" w:rsidRDefault="00B37D4B" w:rsidP="002A33D9"/>
    <w:p w:rsidR="00B37D4B" w:rsidRDefault="00B37D4B" w:rsidP="002A33D9"/>
    <w:p w:rsidR="00B37D4B" w:rsidRDefault="00B37D4B" w:rsidP="002A33D9"/>
    <w:p w:rsidR="00B37D4B" w:rsidRDefault="00B37D4B" w:rsidP="002A33D9"/>
    <w:p w:rsidR="00B37D4B" w:rsidRDefault="00B37D4B" w:rsidP="002A33D9"/>
    <w:p w:rsidR="00B37D4B" w:rsidRDefault="00B37D4B" w:rsidP="002A33D9"/>
    <w:p w:rsidR="00B37D4B" w:rsidRDefault="00B37D4B" w:rsidP="002A33D9"/>
    <w:p w:rsidR="00B37D4B" w:rsidRDefault="00B37D4B" w:rsidP="002A33D9"/>
    <w:p w:rsidR="00B37D4B" w:rsidRDefault="00B37D4B" w:rsidP="002A33D9"/>
    <w:p w:rsidR="00B37D4B" w:rsidRDefault="00B37D4B" w:rsidP="002A33D9"/>
    <w:p w:rsidR="00B37D4B" w:rsidRDefault="00B37D4B" w:rsidP="002A33D9"/>
    <w:p w:rsidR="00B37D4B" w:rsidRDefault="00B37D4B" w:rsidP="002A33D9"/>
    <w:p w:rsidR="00B37D4B" w:rsidRDefault="00B37D4B" w:rsidP="002A33D9"/>
    <w:p w:rsidR="00B37D4B" w:rsidRDefault="00B37D4B" w:rsidP="002A33D9"/>
    <w:p w:rsidR="00B37D4B" w:rsidRDefault="00B37D4B" w:rsidP="002A33D9"/>
    <w:p w:rsidR="00B37D4B" w:rsidRPr="002A33D9" w:rsidRDefault="00B37D4B" w:rsidP="00176D34">
      <w:pPr>
        <w:pStyle w:val="Heading2"/>
      </w:pPr>
      <w:r>
        <w:t xml:space="preserve">Grabados rupestres y vasijas hechas a mano con barro cocido    </w:t>
      </w:r>
    </w:p>
    <w:p w:rsidR="00B37D4B" w:rsidRDefault="00B37D4B" w:rsidP="00176D34">
      <w:pPr>
        <w:rPr>
          <w:rFonts w:ascii="Cambria" w:hAnsi="Cambria"/>
          <w:b/>
          <w:bCs/>
          <w:color w:val="4F81BD"/>
          <w:sz w:val="26"/>
          <w:szCs w:val="26"/>
        </w:rPr>
      </w:pPr>
    </w:p>
    <w:p w:rsidR="00B37D4B" w:rsidRDefault="00B37D4B" w:rsidP="00176D34">
      <w:pPr>
        <w:rPr>
          <w:rFonts w:ascii="Cambria" w:hAnsi="Cambria"/>
          <w:b/>
          <w:bCs/>
          <w:color w:val="4F81BD"/>
          <w:sz w:val="26"/>
          <w:szCs w:val="26"/>
        </w:rPr>
      </w:pPr>
      <w:r w:rsidRPr="0019412A">
        <w:rPr>
          <w:rFonts w:ascii="Cambria" w:hAnsi="Cambria"/>
          <w:b/>
          <w:bCs/>
          <w:color w:val="4F81BD"/>
          <w:sz w:val="26"/>
          <w:szCs w:val="26"/>
        </w:rPr>
        <w:pict>
          <v:shape id="_x0000_i1038" type="#_x0000_t75" style="width:184.5pt;height:138pt">
            <v:imagedata r:id="rId20" o:title=""/>
          </v:shape>
        </w:pict>
      </w:r>
      <w:r>
        <w:rPr>
          <w:rFonts w:ascii="Cambria" w:hAnsi="Cambria"/>
          <w:b/>
          <w:bCs/>
          <w:color w:val="4F81BD"/>
          <w:sz w:val="26"/>
          <w:szCs w:val="26"/>
        </w:rPr>
        <w:t xml:space="preserve">     </w:t>
      </w:r>
      <w:r w:rsidRPr="0019412A">
        <w:rPr>
          <w:rFonts w:ascii="Cambria" w:hAnsi="Cambria"/>
          <w:b/>
          <w:bCs/>
          <w:color w:val="4F81BD"/>
          <w:sz w:val="26"/>
          <w:szCs w:val="26"/>
        </w:rPr>
        <w:pict>
          <v:shape id="_x0000_i1039" type="#_x0000_t75" style="width:184.5pt;height:138pt">
            <v:imagedata r:id="rId21" o:title=""/>
          </v:shape>
        </w:pict>
      </w:r>
    </w:p>
    <w:p w:rsidR="00B37D4B" w:rsidRPr="00176D34" w:rsidRDefault="00B37D4B" w:rsidP="00176D34">
      <w:pPr>
        <w:rPr>
          <w:rFonts w:ascii="Cambria" w:hAnsi="Cambria"/>
          <w:b/>
          <w:bCs/>
          <w:color w:val="4F81BD"/>
          <w:sz w:val="26"/>
          <w:szCs w:val="26"/>
        </w:rPr>
      </w:pPr>
      <w:r w:rsidRPr="00176D34">
        <w:rPr>
          <w:rFonts w:ascii="Cambria" w:hAnsi="Cambria"/>
          <w:b/>
          <w:bCs/>
          <w:color w:val="4F81BD"/>
          <w:sz w:val="26"/>
          <w:szCs w:val="26"/>
        </w:rPr>
        <w:t>Descripción:</w:t>
      </w:r>
    </w:p>
    <w:p w:rsidR="00B37D4B" w:rsidRDefault="00B37D4B" w:rsidP="00176D34">
      <w:r>
        <w:t xml:space="preserve">Grabados rupestres en cuadro de barro cocido de un tamaño aprox.  12 x </w:t>
      </w:r>
      <w:smartTag w:uri="urn:schemas-microsoft-com:office:smarttags" w:element="metricconverter">
        <w:smartTagPr>
          <w:attr w:name="ProductID" w:val="14 cm"/>
        </w:smartTagPr>
        <w:r>
          <w:t>14 cm</w:t>
        </w:r>
      </w:smartTag>
      <w:r>
        <w:t>.</w:t>
      </w:r>
    </w:p>
    <w:p w:rsidR="00B37D4B" w:rsidRDefault="00B37D4B" w:rsidP="00176D34">
      <w:r>
        <w:t>Y vasijas hechas a mano con barro cocido (reproducciones aborígenes)  un tamaño aprox. 8x6 cm</w:t>
      </w:r>
    </w:p>
    <w:p w:rsidR="00B37D4B" w:rsidRDefault="00B37D4B" w:rsidP="00176D34">
      <w:r w:rsidRPr="002A33D9">
        <w:rPr>
          <w:b/>
        </w:rPr>
        <w:t>Peso aproximado:</w:t>
      </w:r>
      <w:r>
        <w:rPr>
          <w:b/>
        </w:rPr>
        <w:t xml:space="preserve"> </w:t>
      </w:r>
      <w:r>
        <w:t xml:space="preserve">200 </w:t>
      </w:r>
      <w:r w:rsidRPr="002A33D9">
        <w:t>grs</w:t>
      </w:r>
    </w:p>
    <w:p w:rsidR="00B37D4B" w:rsidRDefault="00B37D4B" w:rsidP="00176D34">
      <w:r w:rsidRPr="002A33D9">
        <w:rPr>
          <w:b/>
        </w:rPr>
        <w:t>Precio:</w:t>
      </w:r>
      <w:r>
        <w:rPr>
          <w:b/>
        </w:rPr>
        <w:t xml:space="preserve"> </w:t>
      </w:r>
      <w:r>
        <w:rPr>
          <w:b/>
        </w:rPr>
        <w:tab/>
      </w:r>
      <w:r>
        <w:t>Cuadro grabado 10€</w:t>
      </w:r>
    </w:p>
    <w:p w:rsidR="00B37D4B" w:rsidRDefault="00B37D4B" w:rsidP="00176D34">
      <w:r>
        <w:tab/>
        <w:t xml:space="preserve">Vasijas 13 € </w:t>
      </w:r>
    </w:p>
    <w:p w:rsidR="00B37D4B" w:rsidRDefault="00B37D4B" w:rsidP="00176D34"/>
    <w:p w:rsidR="00B37D4B" w:rsidRDefault="00B37D4B" w:rsidP="00176D34"/>
    <w:p w:rsidR="00B37D4B" w:rsidRDefault="00B37D4B" w:rsidP="00176D34"/>
    <w:p w:rsidR="00B37D4B" w:rsidRDefault="00B37D4B" w:rsidP="00176D34"/>
    <w:p w:rsidR="00B37D4B" w:rsidRPr="00176D34" w:rsidRDefault="00B37D4B" w:rsidP="00176D34"/>
    <w:p w:rsidR="00B37D4B" w:rsidRDefault="00B37D4B" w:rsidP="00176D34"/>
    <w:p w:rsidR="00B37D4B" w:rsidRDefault="00B37D4B" w:rsidP="00176D34"/>
    <w:p w:rsidR="00B37D4B" w:rsidRDefault="00B37D4B" w:rsidP="00176D34"/>
    <w:p w:rsidR="00B37D4B" w:rsidRDefault="00B37D4B" w:rsidP="00176D34"/>
    <w:p w:rsidR="00B37D4B" w:rsidRDefault="00B37D4B" w:rsidP="002A33D9"/>
    <w:p w:rsidR="00B37D4B" w:rsidRDefault="00B37D4B" w:rsidP="002A33D9"/>
    <w:p w:rsidR="00B37D4B" w:rsidRPr="002A33D9" w:rsidRDefault="00B37D4B" w:rsidP="002A33D9">
      <w:pPr>
        <w:rPr>
          <w:b/>
        </w:rPr>
      </w:pPr>
    </w:p>
    <w:sectPr w:rsidR="00B37D4B" w:rsidRPr="002A33D9" w:rsidSect="0013394E">
      <w:headerReference w:type="default" r:id="rId22"/>
      <w:pgSz w:w="11906" w:h="16838"/>
      <w:pgMar w:top="1417" w:right="1701" w:bottom="89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D4B" w:rsidRDefault="00B37D4B" w:rsidP="0087732C">
      <w:pPr>
        <w:spacing w:after="0" w:line="240" w:lineRule="auto"/>
      </w:pPr>
      <w:r>
        <w:separator/>
      </w:r>
    </w:p>
  </w:endnote>
  <w:endnote w:type="continuationSeparator" w:id="0">
    <w:p w:rsidR="00B37D4B" w:rsidRDefault="00B37D4B" w:rsidP="008773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D4B" w:rsidRDefault="00B37D4B" w:rsidP="0087732C">
      <w:pPr>
        <w:spacing w:after="0" w:line="240" w:lineRule="auto"/>
      </w:pPr>
      <w:r>
        <w:separator/>
      </w:r>
    </w:p>
  </w:footnote>
  <w:footnote w:type="continuationSeparator" w:id="0">
    <w:p w:rsidR="00B37D4B" w:rsidRDefault="00B37D4B" w:rsidP="008773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2" w:type="dxa"/>
      <w:tblLook w:val="01E0"/>
    </w:tblPr>
    <w:tblGrid>
      <w:gridCol w:w="8873"/>
      <w:gridCol w:w="1152"/>
    </w:tblGrid>
    <w:tr w:rsidR="00B37D4B" w:rsidRPr="00437818" w:rsidTr="00437818">
      <w:tc>
        <w:tcPr>
          <w:tcW w:w="0" w:type="auto"/>
          <w:tcBorders>
            <w:right w:val="single" w:sz="6" w:space="0" w:color="000000"/>
          </w:tcBorders>
        </w:tcPr>
        <w:p w:rsidR="00B37D4B" w:rsidRPr="00437818" w:rsidRDefault="00B37D4B" w:rsidP="00437818">
          <w:pPr>
            <w:pStyle w:val="Header"/>
            <w:jc w:val="right"/>
            <w:rPr>
              <w:lang w:eastAsia="en-US"/>
            </w:rPr>
          </w:pPr>
          <w:r w:rsidRPr="00437818">
            <w:rPr>
              <w:lang w:eastAsia="en-US"/>
            </w:rPr>
            <w:t>Cooperativa La Bonita</w:t>
          </w:r>
        </w:p>
        <w:p w:rsidR="00B37D4B" w:rsidRPr="00437818" w:rsidRDefault="00B37D4B" w:rsidP="00437818">
          <w:pPr>
            <w:pStyle w:val="Header"/>
            <w:jc w:val="right"/>
            <w:rPr>
              <w:b/>
              <w:bCs/>
              <w:lang w:eastAsia="en-US"/>
            </w:rPr>
          </w:pPr>
          <w:r w:rsidRPr="00437818">
            <w:rPr>
              <w:b/>
              <w:bCs/>
              <w:lang w:eastAsia="en-US"/>
            </w:rPr>
            <w:t>Catálogo de productos para exportación</w:t>
          </w:r>
        </w:p>
      </w:tc>
      <w:tc>
        <w:tcPr>
          <w:tcW w:w="1152" w:type="dxa"/>
          <w:tcBorders>
            <w:left w:val="single" w:sz="6" w:space="0" w:color="000000"/>
          </w:tcBorders>
        </w:tcPr>
        <w:p w:rsidR="00B37D4B" w:rsidRPr="00437818" w:rsidRDefault="00B37D4B">
          <w:pPr>
            <w:pStyle w:val="Header"/>
            <w:rPr>
              <w:b/>
              <w:lang w:eastAsia="en-US"/>
            </w:rPr>
          </w:pPr>
          <w:r w:rsidRPr="00437818">
            <w:rPr>
              <w:lang w:eastAsia="en-US"/>
            </w:rPr>
            <w:fldChar w:fldCharType="begin"/>
          </w:r>
          <w:r w:rsidRPr="00437818">
            <w:rPr>
              <w:lang w:eastAsia="en-US"/>
            </w:rPr>
            <w:instrText xml:space="preserve"> PAGE   \* MERGEFORMAT </w:instrText>
          </w:r>
          <w:r w:rsidRPr="00437818">
            <w:rPr>
              <w:lang w:eastAsia="en-US"/>
            </w:rPr>
            <w:fldChar w:fldCharType="separate"/>
          </w:r>
          <w:r>
            <w:rPr>
              <w:noProof/>
              <w:lang w:eastAsia="en-US"/>
            </w:rPr>
            <w:t>1</w:t>
          </w:r>
          <w:r w:rsidRPr="00437818">
            <w:rPr>
              <w:lang w:eastAsia="en-US"/>
            </w:rPr>
            <w:fldChar w:fldCharType="end"/>
          </w:r>
        </w:p>
      </w:tc>
    </w:tr>
  </w:tbl>
  <w:p w:rsidR="00B37D4B" w:rsidRDefault="00B37D4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F4D95"/>
    <w:rsid w:val="00010E49"/>
    <w:rsid w:val="000121AA"/>
    <w:rsid w:val="00064AFF"/>
    <w:rsid w:val="000A4BEA"/>
    <w:rsid w:val="000B5802"/>
    <w:rsid w:val="000C0DF2"/>
    <w:rsid w:val="000D3329"/>
    <w:rsid w:val="0013394E"/>
    <w:rsid w:val="00151F2F"/>
    <w:rsid w:val="00165436"/>
    <w:rsid w:val="00176D34"/>
    <w:rsid w:val="0019412A"/>
    <w:rsid w:val="00197E48"/>
    <w:rsid w:val="001B0AD6"/>
    <w:rsid w:val="001F526C"/>
    <w:rsid w:val="0023108C"/>
    <w:rsid w:val="0024087B"/>
    <w:rsid w:val="00252606"/>
    <w:rsid w:val="00254E3E"/>
    <w:rsid w:val="002A33D9"/>
    <w:rsid w:val="002E2870"/>
    <w:rsid w:val="00324307"/>
    <w:rsid w:val="0042049A"/>
    <w:rsid w:val="00437818"/>
    <w:rsid w:val="004C08D1"/>
    <w:rsid w:val="004E25EA"/>
    <w:rsid w:val="004F57C3"/>
    <w:rsid w:val="0051072C"/>
    <w:rsid w:val="00520E5C"/>
    <w:rsid w:val="005E36ED"/>
    <w:rsid w:val="005E4FFC"/>
    <w:rsid w:val="00703D46"/>
    <w:rsid w:val="0078061E"/>
    <w:rsid w:val="007B7DF6"/>
    <w:rsid w:val="008013EB"/>
    <w:rsid w:val="008258DF"/>
    <w:rsid w:val="0087732C"/>
    <w:rsid w:val="008F4D95"/>
    <w:rsid w:val="008F70CA"/>
    <w:rsid w:val="00907198"/>
    <w:rsid w:val="00947CB9"/>
    <w:rsid w:val="009513DD"/>
    <w:rsid w:val="009747E1"/>
    <w:rsid w:val="009A3F92"/>
    <w:rsid w:val="009C4FFF"/>
    <w:rsid w:val="00A458D2"/>
    <w:rsid w:val="00AE291E"/>
    <w:rsid w:val="00B25BC2"/>
    <w:rsid w:val="00B30786"/>
    <w:rsid w:val="00B37D4B"/>
    <w:rsid w:val="00B51BF2"/>
    <w:rsid w:val="00BF2561"/>
    <w:rsid w:val="00C319D6"/>
    <w:rsid w:val="00CA0EC8"/>
    <w:rsid w:val="00D10F2D"/>
    <w:rsid w:val="00DA1E69"/>
    <w:rsid w:val="00DC0BA0"/>
    <w:rsid w:val="00DE3B76"/>
    <w:rsid w:val="00DF6F8E"/>
    <w:rsid w:val="00E71444"/>
    <w:rsid w:val="00E82F0B"/>
    <w:rsid w:val="00F2161C"/>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8C"/>
    <w:pPr>
      <w:spacing w:after="200" w:line="276" w:lineRule="auto"/>
    </w:pPr>
  </w:style>
  <w:style w:type="paragraph" w:styleId="Heading1">
    <w:name w:val="heading 1"/>
    <w:basedOn w:val="Normal"/>
    <w:next w:val="Normal"/>
    <w:link w:val="Heading1Char"/>
    <w:uiPriority w:val="99"/>
    <w:qFormat/>
    <w:rsid w:val="008F4D95"/>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8F4D95"/>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7B7DF6"/>
    <w:pPr>
      <w:keepNext/>
      <w:keepLines/>
      <w:spacing w:before="200" w:after="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F4D95"/>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8F4D95"/>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7B7DF6"/>
    <w:rPr>
      <w:rFonts w:ascii="Cambria" w:hAnsi="Cambria" w:cs="Times New Roman"/>
      <w:b/>
      <w:bCs/>
      <w:color w:val="4F81BD"/>
    </w:rPr>
  </w:style>
  <w:style w:type="paragraph" w:styleId="BalloonText">
    <w:name w:val="Balloon Text"/>
    <w:basedOn w:val="Normal"/>
    <w:link w:val="BalloonTextChar"/>
    <w:uiPriority w:val="99"/>
    <w:semiHidden/>
    <w:rsid w:val="000C0D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C0DF2"/>
    <w:rPr>
      <w:rFonts w:ascii="Tahoma" w:hAnsi="Tahoma" w:cs="Tahoma"/>
      <w:sz w:val="16"/>
      <w:szCs w:val="16"/>
    </w:rPr>
  </w:style>
  <w:style w:type="paragraph" w:styleId="Header">
    <w:name w:val="header"/>
    <w:basedOn w:val="Normal"/>
    <w:link w:val="HeaderChar"/>
    <w:uiPriority w:val="99"/>
    <w:rsid w:val="0087732C"/>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87732C"/>
    <w:rPr>
      <w:rFonts w:cs="Times New Roman"/>
    </w:rPr>
  </w:style>
  <w:style w:type="paragraph" w:styleId="Footer">
    <w:name w:val="footer"/>
    <w:basedOn w:val="Normal"/>
    <w:link w:val="FooterChar"/>
    <w:uiPriority w:val="99"/>
    <w:semiHidden/>
    <w:rsid w:val="0087732C"/>
    <w:pPr>
      <w:tabs>
        <w:tab w:val="center" w:pos="4252"/>
        <w:tab w:val="right" w:pos="8504"/>
      </w:tabs>
      <w:spacing w:after="0" w:line="240" w:lineRule="auto"/>
    </w:pPr>
  </w:style>
  <w:style w:type="character" w:customStyle="1" w:styleId="FooterChar">
    <w:name w:val="Footer Char"/>
    <w:basedOn w:val="DefaultParagraphFont"/>
    <w:link w:val="Footer"/>
    <w:uiPriority w:val="99"/>
    <w:semiHidden/>
    <w:locked/>
    <w:rsid w:val="0087732C"/>
    <w:rPr>
      <w:rFonts w:cs="Times New Roman"/>
    </w:rPr>
  </w:style>
  <w:style w:type="table" w:styleId="TableGrid">
    <w:name w:val="Table Grid"/>
    <w:basedOn w:val="TableNormal"/>
    <w:uiPriority w:val="99"/>
    <w:rsid w:val="0087732C"/>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88</TotalTime>
  <Pages>13</Pages>
  <Words>494</Words>
  <Characters>2719</Characters>
  <Application>Microsoft Office Outlook</Application>
  <DocSecurity>0</DocSecurity>
  <Lines>0</Lines>
  <Paragraphs>0</Paragraphs>
  <ScaleCrop>false</ScaleCrop>
  <Company>Cooperativa La Bonita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Catálogo de productos para exportación</dc:title>
  <dc:subject/>
  <dc:creator>911turbo</dc:creator>
  <cp:keywords/>
  <dc:description/>
  <cp:lastModifiedBy>PC</cp:lastModifiedBy>
  <cp:revision>7</cp:revision>
  <cp:lastPrinted>2011-03-15T08:53:00Z</cp:lastPrinted>
  <dcterms:created xsi:type="dcterms:W3CDTF">2011-03-17T00:47:00Z</dcterms:created>
  <dcterms:modified xsi:type="dcterms:W3CDTF">2011-03-18T01:33:00Z</dcterms:modified>
</cp:coreProperties>
</file>